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545F" w:rsidRPr="00612C10" w:rsidRDefault="009A545F" w:rsidP="002157F0">
      <w:pPr>
        <w:spacing w:line="520" w:lineRule="exact"/>
        <w:rPr>
          <w:rFonts w:ascii="宋体" w:eastAsia="宋体" w:hAnsi="宋体"/>
          <w:sz w:val="30"/>
          <w:szCs w:val="30"/>
        </w:rPr>
      </w:pPr>
      <w:r>
        <w:rPr>
          <w:rFonts w:ascii="宋体" w:eastAsia="宋体" w:hAnsi="宋体" w:cs="宋体" w:hint="eastAsia"/>
          <w:sz w:val="30"/>
          <w:szCs w:val="30"/>
        </w:rPr>
        <w:t>附件：</w:t>
      </w:r>
    </w:p>
    <w:p w:rsidR="009A545F" w:rsidRPr="00612C10" w:rsidRDefault="009A545F" w:rsidP="002157F0">
      <w:pPr>
        <w:spacing w:line="520" w:lineRule="exact"/>
        <w:jc w:val="center"/>
        <w:rPr>
          <w:rFonts w:ascii="宋体" w:eastAsia="宋体" w:hAnsi="宋体"/>
          <w:b/>
          <w:bCs/>
          <w:sz w:val="36"/>
          <w:szCs w:val="36"/>
        </w:rPr>
      </w:pPr>
      <w:r w:rsidRPr="00612C10">
        <w:rPr>
          <w:rFonts w:ascii="宋体" w:eastAsia="宋体" w:hAnsi="宋体" w:cs="宋体" w:hint="eastAsia"/>
          <w:b/>
          <w:bCs/>
          <w:sz w:val="36"/>
          <w:szCs w:val="36"/>
        </w:rPr>
        <w:t>武汉工商学院</w:t>
      </w:r>
      <w:r>
        <w:rPr>
          <w:rFonts w:ascii="宋体" w:eastAsia="宋体" w:hAnsi="宋体" w:cs="宋体" w:hint="eastAsia"/>
          <w:b/>
          <w:bCs/>
          <w:sz w:val="36"/>
          <w:szCs w:val="36"/>
        </w:rPr>
        <w:t>互联网“创新、创意、创业”设计大赛</w:t>
      </w:r>
    </w:p>
    <w:p w:rsidR="009A545F" w:rsidRPr="00612C10" w:rsidRDefault="009A545F" w:rsidP="002157F0">
      <w:pPr>
        <w:spacing w:line="520" w:lineRule="exact"/>
        <w:jc w:val="center"/>
        <w:rPr>
          <w:rFonts w:ascii="宋体" w:eastAsia="宋体" w:hAnsi="宋体"/>
          <w:b/>
          <w:bCs/>
          <w:sz w:val="36"/>
          <w:szCs w:val="36"/>
        </w:rPr>
      </w:pPr>
      <w:r w:rsidRPr="00612C10">
        <w:rPr>
          <w:rFonts w:ascii="宋体" w:eastAsia="宋体" w:hAnsi="宋体" w:cs="宋体"/>
          <w:b/>
          <w:bCs/>
          <w:sz w:val="36"/>
          <w:szCs w:val="36"/>
        </w:rPr>
        <w:t xml:space="preserve"> </w:t>
      </w:r>
      <w:r>
        <w:rPr>
          <w:rFonts w:ascii="宋体" w:eastAsia="宋体" w:hAnsi="宋体" w:cs="宋体" w:hint="eastAsia"/>
          <w:b/>
          <w:bCs/>
          <w:sz w:val="36"/>
          <w:szCs w:val="36"/>
        </w:rPr>
        <w:t>报</w:t>
      </w:r>
      <w:r w:rsidRPr="00612C10">
        <w:rPr>
          <w:rFonts w:ascii="宋体" w:eastAsia="宋体" w:hAnsi="宋体" w:cs="宋体"/>
          <w:b/>
          <w:bCs/>
          <w:sz w:val="36"/>
          <w:szCs w:val="36"/>
        </w:rPr>
        <w:t xml:space="preserve">  </w:t>
      </w:r>
      <w:r>
        <w:rPr>
          <w:rFonts w:ascii="宋体" w:eastAsia="宋体" w:hAnsi="宋体" w:cs="宋体" w:hint="eastAsia"/>
          <w:b/>
          <w:bCs/>
          <w:sz w:val="36"/>
          <w:szCs w:val="36"/>
        </w:rPr>
        <w:t>名</w:t>
      </w:r>
      <w:r w:rsidRPr="00612C10">
        <w:rPr>
          <w:rFonts w:ascii="宋体" w:eastAsia="宋体" w:hAnsi="宋体" w:cs="宋体"/>
          <w:b/>
          <w:bCs/>
          <w:sz w:val="36"/>
          <w:szCs w:val="36"/>
        </w:rPr>
        <w:t xml:space="preserve">  </w:t>
      </w:r>
      <w:r w:rsidRPr="00612C10">
        <w:rPr>
          <w:rFonts w:ascii="宋体" w:eastAsia="宋体" w:hAnsi="宋体" w:cs="宋体" w:hint="eastAsia"/>
          <w:b/>
          <w:bCs/>
          <w:sz w:val="36"/>
          <w:szCs w:val="36"/>
        </w:rPr>
        <w:t>表</w:t>
      </w:r>
    </w:p>
    <w:p w:rsidR="009A545F" w:rsidRPr="00612C10" w:rsidRDefault="009A545F" w:rsidP="002157F0">
      <w:pPr>
        <w:spacing w:line="520" w:lineRule="exact"/>
        <w:rPr>
          <w:rFonts w:ascii="宋体" w:eastAsia="宋体" w:hAnsi="宋体"/>
          <w:sz w:val="10"/>
          <w:szCs w:val="10"/>
        </w:rPr>
      </w:pPr>
    </w:p>
    <w:tbl>
      <w:tblPr>
        <w:tblStyle w:val="TableGrid"/>
        <w:tblW w:w="0" w:type="auto"/>
        <w:tblInd w:w="-106" w:type="dxa"/>
        <w:tblLook w:val="01E0"/>
      </w:tblPr>
      <w:tblGrid>
        <w:gridCol w:w="1008"/>
        <w:gridCol w:w="1800"/>
        <w:gridCol w:w="2520"/>
        <w:gridCol w:w="1489"/>
        <w:gridCol w:w="1705"/>
      </w:tblGrid>
      <w:tr w:rsidR="009A545F" w:rsidTr="002E6735">
        <w:tc>
          <w:tcPr>
            <w:tcW w:w="1008" w:type="dxa"/>
          </w:tcPr>
          <w:p w:rsidR="009A545F" w:rsidRDefault="009A545F" w:rsidP="002E6735">
            <w:pPr>
              <w:spacing w:line="520" w:lineRule="exact"/>
              <w:jc w:val="center"/>
              <w:rPr>
                <w:rFonts w:ascii="宋体" w:eastAsia="宋体" w:hAnsi="宋体" w:cs="Times New Roman"/>
                <w:kern w:val="2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kern w:val="2"/>
                <w:sz w:val="24"/>
                <w:szCs w:val="24"/>
              </w:rPr>
              <w:t>序号</w:t>
            </w:r>
          </w:p>
        </w:tc>
        <w:tc>
          <w:tcPr>
            <w:tcW w:w="1800" w:type="dxa"/>
          </w:tcPr>
          <w:p w:rsidR="009A545F" w:rsidRDefault="009A545F" w:rsidP="002E6735">
            <w:pPr>
              <w:spacing w:line="520" w:lineRule="exact"/>
              <w:jc w:val="center"/>
              <w:rPr>
                <w:rFonts w:ascii="宋体" w:eastAsia="宋体" w:hAnsi="宋体" w:cs="Times New Roman"/>
                <w:kern w:val="2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kern w:val="2"/>
                <w:sz w:val="24"/>
                <w:szCs w:val="24"/>
              </w:rPr>
              <w:t>姓名</w:t>
            </w:r>
          </w:p>
        </w:tc>
        <w:tc>
          <w:tcPr>
            <w:tcW w:w="2520" w:type="dxa"/>
          </w:tcPr>
          <w:p w:rsidR="009A545F" w:rsidRDefault="009A545F" w:rsidP="002E6735">
            <w:pPr>
              <w:spacing w:line="520" w:lineRule="exact"/>
              <w:jc w:val="center"/>
              <w:rPr>
                <w:rFonts w:ascii="宋体" w:eastAsia="宋体" w:hAnsi="宋体" w:cs="Times New Roman"/>
                <w:kern w:val="2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kern w:val="2"/>
                <w:sz w:val="24"/>
                <w:szCs w:val="24"/>
              </w:rPr>
              <w:t>专业</w:t>
            </w:r>
          </w:p>
        </w:tc>
        <w:tc>
          <w:tcPr>
            <w:tcW w:w="1489" w:type="dxa"/>
          </w:tcPr>
          <w:p w:rsidR="009A545F" w:rsidRDefault="009A545F" w:rsidP="002E6735">
            <w:pPr>
              <w:spacing w:line="520" w:lineRule="exact"/>
              <w:jc w:val="center"/>
              <w:rPr>
                <w:rFonts w:ascii="宋体" w:eastAsia="宋体" w:hAnsi="宋体" w:cs="Times New Roman"/>
                <w:kern w:val="2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kern w:val="2"/>
                <w:sz w:val="24"/>
                <w:szCs w:val="24"/>
              </w:rPr>
              <w:t>年级</w:t>
            </w:r>
          </w:p>
        </w:tc>
        <w:tc>
          <w:tcPr>
            <w:tcW w:w="1705" w:type="dxa"/>
          </w:tcPr>
          <w:p w:rsidR="009A545F" w:rsidRDefault="009A545F" w:rsidP="002E6735">
            <w:pPr>
              <w:spacing w:line="520" w:lineRule="exact"/>
              <w:jc w:val="center"/>
              <w:rPr>
                <w:rFonts w:ascii="宋体" w:eastAsia="宋体" w:hAnsi="宋体" w:cs="Times New Roman"/>
                <w:kern w:val="2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kern w:val="2"/>
                <w:sz w:val="24"/>
                <w:szCs w:val="24"/>
              </w:rPr>
              <w:t>联系方式</w:t>
            </w:r>
          </w:p>
        </w:tc>
      </w:tr>
      <w:tr w:rsidR="009A545F" w:rsidTr="002E6735">
        <w:tc>
          <w:tcPr>
            <w:tcW w:w="1008" w:type="dxa"/>
            <w:vMerge w:val="restart"/>
            <w:vAlign w:val="center"/>
          </w:tcPr>
          <w:p w:rsidR="009A545F" w:rsidRDefault="009A545F" w:rsidP="002E6735">
            <w:pPr>
              <w:spacing w:line="520" w:lineRule="exact"/>
              <w:jc w:val="center"/>
              <w:rPr>
                <w:rFonts w:ascii="宋体" w:eastAsia="宋体" w:hAnsi="宋体" w:cs="Times New Roman"/>
                <w:kern w:val="2"/>
                <w:sz w:val="24"/>
                <w:szCs w:val="24"/>
              </w:rPr>
            </w:pPr>
          </w:p>
        </w:tc>
        <w:tc>
          <w:tcPr>
            <w:tcW w:w="1800" w:type="dxa"/>
          </w:tcPr>
          <w:p w:rsidR="009A545F" w:rsidRDefault="009A545F" w:rsidP="002157F0">
            <w:pPr>
              <w:spacing w:line="520" w:lineRule="exact"/>
              <w:rPr>
                <w:rFonts w:ascii="宋体" w:eastAsia="宋体" w:hAnsi="宋体" w:cs="Times New Roman"/>
                <w:kern w:val="2"/>
                <w:sz w:val="24"/>
                <w:szCs w:val="24"/>
              </w:rPr>
            </w:pPr>
          </w:p>
        </w:tc>
        <w:tc>
          <w:tcPr>
            <w:tcW w:w="2520" w:type="dxa"/>
          </w:tcPr>
          <w:p w:rsidR="009A545F" w:rsidRDefault="009A545F" w:rsidP="002157F0">
            <w:pPr>
              <w:spacing w:line="520" w:lineRule="exact"/>
              <w:rPr>
                <w:rFonts w:ascii="宋体" w:eastAsia="宋体" w:hAnsi="宋体" w:cs="Times New Roman"/>
                <w:kern w:val="2"/>
                <w:sz w:val="24"/>
                <w:szCs w:val="24"/>
              </w:rPr>
            </w:pPr>
          </w:p>
        </w:tc>
        <w:tc>
          <w:tcPr>
            <w:tcW w:w="1489" w:type="dxa"/>
          </w:tcPr>
          <w:p w:rsidR="009A545F" w:rsidRDefault="009A545F" w:rsidP="002157F0">
            <w:pPr>
              <w:spacing w:line="520" w:lineRule="exact"/>
              <w:rPr>
                <w:rFonts w:ascii="宋体" w:eastAsia="宋体" w:hAnsi="宋体" w:cs="Times New Roman"/>
                <w:kern w:val="2"/>
                <w:sz w:val="24"/>
                <w:szCs w:val="24"/>
              </w:rPr>
            </w:pPr>
          </w:p>
        </w:tc>
        <w:tc>
          <w:tcPr>
            <w:tcW w:w="1705" w:type="dxa"/>
          </w:tcPr>
          <w:p w:rsidR="009A545F" w:rsidRDefault="009A545F" w:rsidP="002157F0">
            <w:pPr>
              <w:spacing w:line="520" w:lineRule="exact"/>
              <w:rPr>
                <w:rFonts w:ascii="宋体" w:eastAsia="宋体" w:hAnsi="宋体" w:cs="Times New Roman"/>
                <w:kern w:val="2"/>
                <w:sz w:val="24"/>
                <w:szCs w:val="24"/>
              </w:rPr>
            </w:pPr>
          </w:p>
        </w:tc>
      </w:tr>
      <w:tr w:rsidR="009A545F" w:rsidTr="002E6735">
        <w:tc>
          <w:tcPr>
            <w:tcW w:w="1008" w:type="dxa"/>
            <w:vMerge/>
            <w:vAlign w:val="center"/>
          </w:tcPr>
          <w:p w:rsidR="009A545F" w:rsidRDefault="009A545F" w:rsidP="002E6735">
            <w:pPr>
              <w:spacing w:line="520" w:lineRule="exact"/>
              <w:jc w:val="center"/>
              <w:rPr>
                <w:rFonts w:ascii="宋体" w:eastAsia="宋体" w:hAnsi="宋体" w:cs="Times New Roman"/>
                <w:kern w:val="2"/>
                <w:sz w:val="24"/>
                <w:szCs w:val="24"/>
              </w:rPr>
            </w:pPr>
          </w:p>
        </w:tc>
        <w:tc>
          <w:tcPr>
            <w:tcW w:w="1800" w:type="dxa"/>
          </w:tcPr>
          <w:p w:rsidR="009A545F" w:rsidRDefault="009A545F" w:rsidP="002157F0">
            <w:pPr>
              <w:spacing w:line="520" w:lineRule="exact"/>
              <w:rPr>
                <w:rFonts w:ascii="宋体" w:eastAsia="宋体" w:hAnsi="宋体" w:cs="Times New Roman"/>
                <w:kern w:val="2"/>
                <w:sz w:val="24"/>
                <w:szCs w:val="24"/>
              </w:rPr>
            </w:pPr>
          </w:p>
        </w:tc>
        <w:tc>
          <w:tcPr>
            <w:tcW w:w="2520" w:type="dxa"/>
          </w:tcPr>
          <w:p w:rsidR="009A545F" w:rsidRDefault="009A545F" w:rsidP="002157F0">
            <w:pPr>
              <w:spacing w:line="520" w:lineRule="exact"/>
              <w:rPr>
                <w:rFonts w:ascii="宋体" w:eastAsia="宋体" w:hAnsi="宋体" w:cs="Times New Roman"/>
                <w:kern w:val="2"/>
                <w:sz w:val="24"/>
                <w:szCs w:val="24"/>
              </w:rPr>
            </w:pPr>
          </w:p>
        </w:tc>
        <w:tc>
          <w:tcPr>
            <w:tcW w:w="1489" w:type="dxa"/>
          </w:tcPr>
          <w:p w:rsidR="009A545F" w:rsidRDefault="009A545F" w:rsidP="002157F0">
            <w:pPr>
              <w:spacing w:line="520" w:lineRule="exact"/>
              <w:rPr>
                <w:rFonts w:ascii="宋体" w:eastAsia="宋体" w:hAnsi="宋体" w:cs="Times New Roman"/>
                <w:kern w:val="2"/>
                <w:sz w:val="24"/>
                <w:szCs w:val="24"/>
              </w:rPr>
            </w:pPr>
          </w:p>
        </w:tc>
        <w:tc>
          <w:tcPr>
            <w:tcW w:w="1705" w:type="dxa"/>
          </w:tcPr>
          <w:p w:rsidR="009A545F" w:rsidRDefault="009A545F" w:rsidP="002157F0">
            <w:pPr>
              <w:spacing w:line="520" w:lineRule="exact"/>
              <w:rPr>
                <w:rFonts w:ascii="宋体" w:eastAsia="宋体" w:hAnsi="宋体" w:cs="Times New Roman"/>
                <w:kern w:val="2"/>
                <w:sz w:val="24"/>
                <w:szCs w:val="24"/>
              </w:rPr>
            </w:pPr>
          </w:p>
        </w:tc>
      </w:tr>
      <w:tr w:rsidR="009A545F" w:rsidTr="002E6735">
        <w:tc>
          <w:tcPr>
            <w:tcW w:w="1008" w:type="dxa"/>
            <w:vMerge/>
            <w:vAlign w:val="center"/>
          </w:tcPr>
          <w:p w:rsidR="009A545F" w:rsidRDefault="009A545F" w:rsidP="002E6735">
            <w:pPr>
              <w:spacing w:line="520" w:lineRule="exact"/>
              <w:jc w:val="center"/>
              <w:rPr>
                <w:rFonts w:ascii="宋体" w:eastAsia="宋体" w:hAnsi="宋体" w:cs="Times New Roman"/>
                <w:kern w:val="2"/>
                <w:sz w:val="24"/>
                <w:szCs w:val="24"/>
              </w:rPr>
            </w:pPr>
          </w:p>
        </w:tc>
        <w:tc>
          <w:tcPr>
            <w:tcW w:w="1800" w:type="dxa"/>
          </w:tcPr>
          <w:p w:rsidR="009A545F" w:rsidRDefault="009A545F" w:rsidP="002157F0">
            <w:pPr>
              <w:spacing w:line="520" w:lineRule="exact"/>
              <w:rPr>
                <w:rFonts w:ascii="宋体" w:eastAsia="宋体" w:hAnsi="宋体" w:cs="Times New Roman"/>
                <w:kern w:val="2"/>
                <w:sz w:val="24"/>
                <w:szCs w:val="24"/>
              </w:rPr>
            </w:pPr>
          </w:p>
        </w:tc>
        <w:tc>
          <w:tcPr>
            <w:tcW w:w="2520" w:type="dxa"/>
          </w:tcPr>
          <w:p w:rsidR="009A545F" w:rsidRDefault="009A545F" w:rsidP="002157F0">
            <w:pPr>
              <w:spacing w:line="520" w:lineRule="exact"/>
              <w:rPr>
                <w:rFonts w:ascii="宋体" w:eastAsia="宋体" w:hAnsi="宋体" w:cs="Times New Roman"/>
                <w:kern w:val="2"/>
                <w:sz w:val="24"/>
                <w:szCs w:val="24"/>
              </w:rPr>
            </w:pPr>
          </w:p>
        </w:tc>
        <w:tc>
          <w:tcPr>
            <w:tcW w:w="1489" w:type="dxa"/>
          </w:tcPr>
          <w:p w:rsidR="009A545F" w:rsidRDefault="009A545F" w:rsidP="002157F0">
            <w:pPr>
              <w:spacing w:line="520" w:lineRule="exact"/>
              <w:rPr>
                <w:rFonts w:ascii="宋体" w:eastAsia="宋体" w:hAnsi="宋体" w:cs="Times New Roman"/>
                <w:kern w:val="2"/>
                <w:sz w:val="24"/>
                <w:szCs w:val="24"/>
              </w:rPr>
            </w:pPr>
          </w:p>
        </w:tc>
        <w:tc>
          <w:tcPr>
            <w:tcW w:w="1705" w:type="dxa"/>
          </w:tcPr>
          <w:p w:rsidR="009A545F" w:rsidRDefault="009A545F" w:rsidP="002157F0">
            <w:pPr>
              <w:spacing w:line="520" w:lineRule="exact"/>
              <w:rPr>
                <w:rFonts w:ascii="宋体" w:eastAsia="宋体" w:hAnsi="宋体" w:cs="Times New Roman"/>
                <w:kern w:val="2"/>
                <w:sz w:val="24"/>
                <w:szCs w:val="24"/>
              </w:rPr>
            </w:pPr>
          </w:p>
        </w:tc>
      </w:tr>
      <w:tr w:rsidR="009A545F" w:rsidTr="002E6735">
        <w:tc>
          <w:tcPr>
            <w:tcW w:w="1008" w:type="dxa"/>
            <w:vMerge/>
            <w:vAlign w:val="center"/>
          </w:tcPr>
          <w:p w:rsidR="009A545F" w:rsidRDefault="009A545F" w:rsidP="002E6735">
            <w:pPr>
              <w:spacing w:line="520" w:lineRule="exact"/>
              <w:jc w:val="center"/>
              <w:rPr>
                <w:rFonts w:ascii="宋体" w:eastAsia="宋体" w:hAnsi="宋体" w:cs="Times New Roman"/>
                <w:kern w:val="2"/>
                <w:sz w:val="24"/>
                <w:szCs w:val="24"/>
              </w:rPr>
            </w:pPr>
          </w:p>
        </w:tc>
        <w:tc>
          <w:tcPr>
            <w:tcW w:w="1800" w:type="dxa"/>
          </w:tcPr>
          <w:p w:rsidR="009A545F" w:rsidRDefault="009A545F" w:rsidP="002157F0">
            <w:pPr>
              <w:spacing w:line="520" w:lineRule="exact"/>
              <w:rPr>
                <w:rFonts w:ascii="宋体" w:eastAsia="宋体" w:hAnsi="宋体" w:cs="Times New Roman"/>
                <w:kern w:val="2"/>
                <w:sz w:val="24"/>
                <w:szCs w:val="24"/>
              </w:rPr>
            </w:pPr>
          </w:p>
        </w:tc>
        <w:tc>
          <w:tcPr>
            <w:tcW w:w="2520" w:type="dxa"/>
          </w:tcPr>
          <w:p w:rsidR="009A545F" w:rsidRDefault="009A545F" w:rsidP="002157F0">
            <w:pPr>
              <w:spacing w:line="520" w:lineRule="exact"/>
              <w:rPr>
                <w:rFonts w:ascii="宋体" w:eastAsia="宋体" w:hAnsi="宋体" w:cs="Times New Roman"/>
                <w:kern w:val="2"/>
                <w:sz w:val="24"/>
                <w:szCs w:val="24"/>
              </w:rPr>
            </w:pPr>
          </w:p>
        </w:tc>
        <w:tc>
          <w:tcPr>
            <w:tcW w:w="1489" w:type="dxa"/>
          </w:tcPr>
          <w:p w:rsidR="009A545F" w:rsidRDefault="009A545F" w:rsidP="002157F0">
            <w:pPr>
              <w:spacing w:line="520" w:lineRule="exact"/>
              <w:rPr>
                <w:rFonts w:ascii="宋体" w:eastAsia="宋体" w:hAnsi="宋体" w:cs="Times New Roman"/>
                <w:kern w:val="2"/>
                <w:sz w:val="24"/>
                <w:szCs w:val="24"/>
              </w:rPr>
            </w:pPr>
          </w:p>
        </w:tc>
        <w:tc>
          <w:tcPr>
            <w:tcW w:w="1705" w:type="dxa"/>
          </w:tcPr>
          <w:p w:rsidR="009A545F" w:rsidRDefault="009A545F" w:rsidP="002157F0">
            <w:pPr>
              <w:spacing w:line="520" w:lineRule="exact"/>
              <w:rPr>
                <w:rFonts w:ascii="宋体" w:eastAsia="宋体" w:hAnsi="宋体" w:cs="Times New Roman"/>
                <w:kern w:val="2"/>
                <w:sz w:val="24"/>
                <w:szCs w:val="24"/>
              </w:rPr>
            </w:pPr>
          </w:p>
        </w:tc>
      </w:tr>
      <w:tr w:rsidR="009A545F" w:rsidTr="002E6735">
        <w:tc>
          <w:tcPr>
            <w:tcW w:w="1008" w:type="dxa"/>
            <w:vMerge/>
            <w:vAlign w:val="center"/>
          </w:tcPr>
          <w:p w:rsidR="009A545F" w:rsidRDefault="009A545F" w:rsidP="002E6735">
            <w:pPr>
              <w:spacing w:line="520" w:lineRule="exact"/>
              <w:jc w:val="center"/>
              <w:rPr>
                <w:rFonts w:ascii="宋体" w:eastAsia="宋体" w:hAnsi="宋体" w:cs="Times New Roman"/>
                <w:kern w:val="2"/>
                <w:sz w:val="24"/>
                <w:szCs w:val="24"/>
              </w:rPr>
            </w:pPr>
          </w:p>
        </w:tc>
        <w:tc>
          <w:tcPr>
            <w:tcW w:w="1800" w:type="dxa"/>
          </w:tcPr>
          <w:p w:rsidR="009A545F" w:rsidRDefault="009A545F" w:rsidP="002157F0">
            <w:pPr>
              <w:spacing w:line="520" w:lineRule="exact"/>
              <w:rPr>
                <w:rFonts w:ascii="宋体" w:eastAsia="宋体" w:hAnsi="宋体" w:cs="Times New Roman"/>
                <w:kern w:val="2"/>
                <w:sz w:val="24"/>
                <w:szCs w:val="24"/>
              </w:rPr>
            </w:pPr>
          </w:p>
        </w:tc>
        <w:tc>
          <w:tcPr>
            <w:tcW w:w="2520" w:type="dxa"/>
          </w:tcPr>
          <w:p w:rsidR="009A545F" w:rsidRDefault="009A545F" w:rsidP="002157F0">
            <w:pPr>
              <w:spacing w:line="520" w:lineRule="exact"/>
              <w:rPr>
                <w:rFonts w:ascii="宋体" w:eastAsia="宋体" w:hAnsi="宋体" w:cs="Times New Roman"/>
                <w:kern w:val="2"/>
                <w:sz w:val="24"/>
                <w:szCs w:val="24"/>
              </w:rPr>
            </w:pPr>
          </w:p>
        </w:tc>
        <w:tc>
          <w:tcPr>
            <w:tcW w:w="1489" w:type="dxa"/>
          </w:tcPr>
          <w:p w:rsidR="009A545F" w:rsidRDefault="009A545F" w:rsidP="002157F0">
            <w:pPr>
              <w:spacing w:line="520" w:lineRule="exact"/>
              <w:rPr>
                <w:rFonts w:ascii="宋体" w:eastAsia="宋体" w:hAnsi="宋体" w:cs="Times New Roman"/>
                <w:kern w:val="2"/>
                <w:sz w:val="24"/>
                <w:szCs w:val="24"/>
              </w:rPr>
            </w:pPr>
          </w:p>
        </w:tc>
        <w:tc>
          <w:tcPr>
            <w:tcW w:w="1705" w:type="dxa"/>
          </w:tcPr>
          <w:p w:rsidR="009A545F" w:rsidRDefault="009A545F" w:rsidP="002157F0">
            <w:pPr>
              <w:spacing w:line="520" w:lineRule="exact"/>
              <w:rPr>
                <w:rFonts w:ascii="宋体" w:eastAsia="宋体" w:hAnsi="宋体" w:cs="Times New Roman"/>
                <w:kern w:val="2"/>
                <w:sz w:val="24"/>
                <w:szCs w:val="24"/>
              </w:rPr>
            </w:pPr>
          </w:p>
        </w:tc>
      </w:tr>
      <w:tr w:rsidR="009A545F" w:rsidTr="002E6735">
        <w:tc>
          <w:tcPr>
            <w:tcW w:w="1008" w:type="dxa"/>
            <w:vMerge w:val="restart"/>
            <w:vAlign w:val="center"/>
          </w:tcPr>
          <w:p w:rsidR="009A545F" w:rsidRDefault="009A545F" w:rsidP="002E6735">
            <w:pPr>
              <w:spacing w:line="520" w:lineRule="exact"/>
              <w:jc w:val="center"/>
              <w:rPr>
                <w:rFonts w:ascii="宋体" w:eastAsia="宋体" w:hAnsi="宋体" w:cs="Times New Roman"/>
                <w:kern w:val="2"/>
                <w:sz w:val="24"/>
                <w:szCs w:val="24"/>
              </w:rPr>
            </w:pPr>
          </w:p>
        </w:tc>
        <w:tc>
          <w:tcPr>
            <w:tcW w:w="1800" w:type="dxa"/>
          </w:tcPr>
          <w:p w:rsidR="009A545F" w:rsidRDefault="009A545F" w:rsidP="002157F0">
            <w:pPr>
              <w:spacing w:line="520" w:lineRule="exact"/>
              <w:rPr>
                <w:rFonts w:ascii="宋体" w:eastAsia="宋体" w:hAnsi="宋体" w:cs="Times New Roman"/>
                <w:kern w:val="2"/>
                <w:sz w:val="24"/>
                <w:szCs w:val="24"/>
              </w:rPr>
            </w:pPr>
          </w:p>
        </w:tc>
        <w:tc>
          <w:tcPr>
            <w:tcW w:w="2520" w:type="dxa"/>
          </w:tcPr>
          <w:p w:rsidR="009A545F" w:rsidRDefault="009A545F" w:rsidP="002157F0">
            <w:pPr>
              <w:spacing w:line="520" w:lineRule="exact"/>
              <w:rPr>
                <w:rFonts w:ascii="宋体" w:eastAsia="宋体" w:hAnsi="宋体" w:cs="Times New Roman"/>
                <w:kern w:val="2"/>
                <w:sz w:val="24"/>
                <w:szCs w:val="24"/>
              </w:rPr>
            </w:pPr>
          </w:p>
        </w:tc>
        <w:tc>
          <w:tcPr>
            <w:tcW w:w="1489" w:type="dxa"/>
          </w:tcPr>
          <w:p w:rsidR="009A545F" w:rsidRDefault="009A545F" w:rsidP="002157F0">
            <w:pPr>
              <w:spacing w:line="520" w:lineRule="exact"/>
              <w:rPr>
                <w:rFonts w:ascii="宋体" w:eastAsia="宋体" w:hAnsi="宋体" w:cs="Times New Roman"/>
                <w:kern w:val="2"/>
                <w:sz w:val="24"/>
                <w:szCs w:val="24"/>
              </w:rPr>
            </w:pPr>
          </w:p>
        </w:tc>
        <w:tc>
          <w:tcPr>
            <w:tcW w:w="1705" w:type="dxa"/>
          </w:tcPr>
          <w:p w:rsidR="009A545F" w:rsidRDefault="009A545F" w:rsidP="002157F0">
            <w:pPr>
              <w:spacing w:line="520" w:lineRule="exact"/>
              <w:rPr>
                <w:rFonts w:ascii="宋体" w:eastAsia="宋体" w:hAnsi="宋体" w:cs="Times New Roman"/>
                <w:kern w:val="2"/>
                <w:sz w:val="24"/>
                <w:szCs w:val="24"/>
              </w:rPr>
            </w:pPr>
          </w:p>
        </w:tc>
      </w:tr>
      <w:tr w:rsidR="009A545F" w:rsidTr="002E6735">
        <w:tc>
          <w:tcPr>
            <w:tcW w:w="1008" w:type="dxa"/>
            <w:vMerge/>
            <w:vAlign w:val="center"/>
          </w:tcPr>
          <w:p w:rsidR="009A545F" w:rsidRDefault="009A545F" w:rsidP="002E6735">
            <w:pPr>
              <w:spacing w:line="520" w:lineRule="exact"/>
              <w:jc w:val="center"/>
              <w:rPr>
                <w:rFonts w:ascii="宋体" w:eastAsia="宋体" w:hAnsi="宋体" w:cs="Times New Roman"/>
                <w:kern w:val="2"/>
                <w:sz w:val="24"/>
                <w:szCs w:val="24"/>
              </w:rPr>
            </w:pPr>
          </w:p>
        </w:tc>
        <w:tc>
          <w:tcPr>
            <w:tcW w:w="1800" w:type="dxa"/>
          </w:tcPr>
          <w:p w:rsidR="009A545F" w:rsidRDefault="009A545F" w:rsidP="002157F0">
            <w:pPr>
              <w:spacing w:line="520" w:lineRule="exact"/>
              <w:rPr>
                <w:rFonts w:ascii="宋体" w:eastAsia="宋体" w:hAnsi="宋体" w:cs="Times New Roman"/>
                <w:kern w:val="2"/>
                <w:sz w:val="24"/>
                <w:szCs w:val="24"/>
              </w:rPr>
            </w:pPr>
          </w:p>
        </w:tc>
        <w:tc>
          <w:tcPr>
            <w:tcW w:w="2520" w:type="dxa"/>
          </w:tcPr>
          <w:p w:rsidR="009A545F" w:rsidRDefault="009A545F" w:rsidP="002157F0">
            <w:pPr>
              <w:spacing w:line="520" w:lineRule="exact"/>
              <w:rPr>
                <w:rFonts w:ascii="宋体" w:eastAsia="宋体" w:hAnsi="宋体" w:cs="Times New Roman"/>
                <w:kern w:val="2"/>
                <w:sz w:val="24"/>
                <w:szCs w:val="24"/>
              </w:rPr>
            </w:pPr>
          </w:p>
        </w:tc>
        <w:tc>
          <w:tcPr>
            <w:tcW w:w="1489" w:type="dxa"/>
          </w:tcPr>
          <w:p w:rsidR="009A545F" w:rsidRDefault="009A545F" w:rsidP="002157F0">
            <w:pPr>
              <w:spacing w:line="520" w:lineRule="exact"/>
              <w:rPr>
                <w:rFonts w:ascii="宋体" w:eastAsia="宋体" w:hAnsi="宋体" w:cs="Times New Roman"/>
                <w:kern w:val="2"/>
                <w:sz w:val="24"/>
                <w:szCs w:val="24"/>
              </w:rPr>
            </w:pPr>
          </w:p>
        </w:tc>
        <w:tc>
          <w:tcPr>
            <w:tcW w:w="1705" w:type="dxa"/>
          </w:tcPr>
          <w:p w:rsidR="009A545F" w:rsidRDefault="009A545F" w:rsidP="002157F0">
            <w:pPr>
              <w:spacing w:line="520" w:lineRule="exact"/>
              <w:rPr>
                <w:rFonts w:ascii="宋体" w:eastAsia="宋体" w:hAnsi="宋体" w:cs="Times New Roman"/>
                <w:kern w:val="2"/>
                <w:sz w:val="24"/>
                <w:szCs w:val="24"/>
              </w:rPr>
            </w:pPr>
          </w:p>
        </w:tc>
      </w:tr>
      <w:tr w:rsidR="009A545F" w:rsidTr="002E6735">
        <w:tc>
          <w:tcPr>
            <w:tcW w:w="1008" w:type="dxa"/>
            <w:vMerge/>
            <w:vAlign w:val="center"/>
          </w:tcPr>
          <w:p w:rsidR="009A545F" w:rsidRDefault="009A545F" w:rsidP="002E6735">
            <w:pPr>
              <w:spacing w:line="520" w:lineRule="exact"/>
              <w:jc w:val="center"/>
              <w:rPr>
                <w:rFonts w:ascii="宋体" w:eastAsia="宋体" w:hAnsi="宋体" w:cs="Times New Roman"/>
                <w:kern w:val="2"/>
                <w:sz w:val="24"/>
                <w:szCs w:val="24"/>
              </w:rPr>
            </w:pPr>
          </w:p>
        </w:tc>
        <w:tc>
          <w:tcPr>
            <w:tcW w:w="1800" w:type="dxa"/>
          </w:tcPr>
          <w:p w:rsidR="009A545F" w:rsidRDefault="009A545F" w:rsidP="002157F0">
            <w:pPr>
              <w:spacing w:line="520" w:lineRule="exact"/>
              <w:rPr>
                <w:rFonts w:ascii="宋体" w:eastAsia="宋体" w:hAnsi="宋体" w:cs="Times New Roman"/>
                <w:kern w:val="2"/>
                <w:sz w:val="24"/>
                <w:szCs w:val="24"/>
              </w:rPr>
            </w:pPr>
          </w:p>
        </w:tc>
        <w:tc>
          <w:tcPr>
            <w:tcW w:w="2520" w:type="dxa"/>
          </w:tcPr>
          <w:p w:rsidR="009A545F" w:rsidRDefault="009A545F" w:rsidP="002157F0">
            <w:pPr>
              <w:spacing w:line="520" w:lineRule="exact"/>
              <w:rPr>
                <w:rFonts w:ascii="宋体" w:eastAsia="宋体" w:hAnsi="宋体" w:cs="Times New Roman"/>
                <w:kern w:val="2"/>
                <w:sz w:val="24"/>
                <w:szCs w:val="24"/>
              </w:rPr>
            </w:pPr>
          </w:p>
        </w:tc>
        <w:tc>
          <w:tcPr>
            <w:tcW w:w="1489" w:type="dxa"/>
          </w:tcPr>
          <w:p w:rsidR="009A545F" w:rsidRDefault="009A545F" w:rsidP="002157F0">
            <w:pPr>
              <w:spacing w:line="520" w:lineRule="exact"/>
              <w:rPr>
                <w:rFonts w:ascii="宋体" w:eastAsia="宋体" w:hAnsi="宋体" w:cs="Times New Roman"/>
                <w:kern w:val="2"/>
                <w:sz w:val="24"/>
                <w:szCs w:val="24"/>
              </w:rPr>
            </w:pPr>
          </w:p>
        </w:tc>
        <w:tc>
          <w:tcPr>
            <w:tcW w:w="1705" w:type="dxa"/>
          </w:tcPr>
          <w:p w:rsidR="009A545F" w:rsidRDefault="009A545F" w:rsidP="002157F0">
            <w:pPr>
              <w:spacing w:line="520" w:lineRule="exact"/>
              <w:rPr>
                <w:rFonts w:ascii="宋体" w:eastAsia="宋体" w:hAnsi="宋体" w:cs="Times New Roman"/>
                <w:kern w:val="2"/>
                <w:sz w:val="24"/>
                <w:szCs w:val="24"/>
              </w:rPr>
            </w:pPr>
          </w:p>
        </w:tc>
      </w:tr>
      <w:tr w:rsidR="009A545F" w:rsidTr="002E6735">
        <w:tc>
          <w:tcPr>
            <w:tcW w:w="1008" w:type="dxa"/>
            <w:vMerge/>
            <w:vAlign w:val="center"/>
          </w:tcPr>
          <w:p w:rsidR="009A545F" w:rsidRDefault="009A545F" w:rsidP="002E6735">
            <w:pPr>
              <w:spacing w:line="520" w:lineRule="exact"/>
              <w:jc w:val="center"/>
              <w:rPr>
                <w:rFonts w:ascii="宋体" w:eastAsia="宋体" w:hAnsi="宋体" w:cs="Times New Roman"/>
                <w:kern w:val="2"/>
                <w:sz w:val="24"/>
                <w:szCs w:val="24"/>
              </w:rPr>
            </w:pPr>
          </w:p>
        </w:tc>
        <w:tc>
          <w:tcPr>
            <w:tcW w:w="1800" w:type="dxa"/>
          </w:tcPr>
          <w:p w:rsidR="009A545F" w:rsidRDefault="009A545F" w:rsidP="002157F0">
            <w:pPr>
              <w:spacing w:line="520" w:lineRule="exact"/>
              <w:rPr>
                <w:rFonts w:ascii="宋体" w:eastAsia="宋体" w:hAnsi="宋体" w:cs="Times New Roman"/>
                <w:kern w:val="2"/>
                <w:sz w:val="24"/>
                <w:szCs w:val="24"/>
              </w:rPr>
            </w:pPr>
          </w:p>
        </w:tc>
        <w:tc>
          <w:tcPr>
            <w:tcW w:w="2520" w:type="dxa"/>
          </w:tcPr>
          <w:p w:rsidR="009A545F" w:rsidRDefault="009A545F" w:rsidP="002157F0">
            <w:pPr>
              <w:spacing w:line="520" w:lineRule="exact"/>
              <w:rPr>
                <w:rFonts w:ascii="宋体" w:eastAsia="宋体" w:hAnsi="宋体" w:cs="Times New Roman"/>
                <w:kern w:val="2"/>
                <w:sz w:val="24"/>
                <w:szCs w:val="24"/>
              </w:rPr>
            </w:pPr>
          </w:p>
        </w:tc>
        <w:tc>
          <w:tcPr>
            <w:tcW w:w="1489" w:type="dxa"/>
          </w:tcPr>
          <w:p w:rsidR="009A545F" w:rsidRDefault="009A545F" w:rsidP="002157F0">
            <w:pPr>
              <w:spacing w:line="520" w:lineRule="exact"/>
              <w:rPr>
                <w:rFonts w:ascii="宋体" w:eastAsia="宋体" w:hAnsi="宋体" w:cs="Times New Roman"/>
                <w:kern w:val="2"/>
                <w:sz w:val="24"/>
                <w:szCs w:val="24"/>
              </w:rPr>
            </w:pPr>
          </w:p>
        </w:tc>
        <w:tc>
          <w:tcPr>
            <w:tcW w:w="1705" w:type="dxa"/>
          </w:tcPr>
          <w:p w:rsidR="009A545F" w:rsidRDefault="009A545F" w:rsidP="002157F0">
            <w:pPr>
              <w:spacing w:line="520" w:lineRule="exact"/>
              <w:rPr>
                <w:rFonts w:ascii="宋体" w:eastAsia="宋体" w:hAnsi="宋体" w:cs="Times New Roman"/>
                <w:kern w:val="2"/>
                <w:sz w:val="24"/>
                <w:szCs w:val="24"/>
              </w:rPr>
            </w:pPr>
          </w:p>
        </w:tc>
      </w:tr>
      <w:tr w:rsidR="009A545F" w:rsidTr="002E6735">
        <w:tc>
          <w:tcPr>
            <w:tcW w:w="1008" w:type="dxa"/>
            <w:vMerge/>
            <w:vAlign w:val="center"/>
          </w:tcPr>
          <w:p w:rsidR="009A545F" w:rsidRDefault="009A545F" w:rsidP="002E6735">
            <w:pPr>
              <w:spacing w:line="520" w:lineRule="exact"/>
              <w:jc w:val="center"/>
              <w:rPr>
                <w:rFonts w:ascii="宋体" w:eastAsia="宋体" w:hAnsi="宋体" w:cs="Times New Roman"/>
                <w:kern w:val="2"/>
                <w:sz w:val="24"/>
                <w:szCs w:val="24"/>
              </w:rPr>
            </w:pPr>
          </w:p>
        </w:tc>
        <w:tc>
          <w:tcPr>
            <w:tcW w:w="1800" w:type="dxa"/>
          </w:tcPr>
          <w:p w:rsidR="009A545F" w:rsidRDefault="009A545F" w:rsidP="002157F0">
            <w:pPr>
              <w:spacing w:line="520" w:lineRule="exact"/>
              <w:rPr>
                <w:rFonts w:ascii="宋体" w:eastAsia="宋体" w:hAnsi="宋体" w:cs="Times New Roman"/>
                <w:kern w:val="2"/>
                <w:sz w:val="24"/>
                <w:szCs w:val="24"/>
              </w:rPr>
            </w:pPr>
          </w:p>
        </w:tc>
        <w:tc>
          <w:tcPr>
            <w:tcW w:w="2520" w:type="dxa"/>
          </w:tcPr>
          <w:p w:rsidR="009A545F" w:rsidRDefault="009A545F" w:rsidP="002157F0">
            <w:pPr>
              <w:spacing w:line="520" w:lineRule="exact"/>
              <w:rPr>
                <w:rFonts w:ascii="宋体" w:eastAsia="宋体" w:hAnsi="宋体" w:cs="Times New Roman"/>
                <w:kern w:val="2"/>
                <w:sz w:val="24"/>
                <w:szCs w:val="24"/>
              </w:rPr>
            </w:pPr>
          </w:p>
        </w:tc>
        <w:tc>
          <w:tcPr>
            <w:tcW w:w="1489" w:type="dxa"/>
          </w:tcPr>
          <w:p w:rsidR="009A545F" w:rsidRDefault="009A545F" w:rsidP="002157F0">
            <w:pPr>
              <w:spacing w:line="520" w:lineRule="exact"/>
              <w:rPr>
                <w:rFonts w:ascii="宋体" w:eastAsia="宋体" w:hAnsi="宋体" w:cs="Times New Roman"/>
                <w:kern w:val="2"/>
                <w:sz w:val="24"/>
                <w:szCs w:val="24"/>
              </w:rPr>
            </w:pPr>
          </w:p>
        </w:tc>
        <w:tc>
          <w:tcPr>
            <w:tcW w:w="1705" w:type="dxa"/>
          </w:tcPr>
          <w:p w:rsidR="009A545F" w:rsidRDefault="009A545F" w:rsidP="002157F0">
            <w:pPr>
              <w:spacing w:line="520" w:lineRule="exact"/>
              <w:rPr>
                <w:rFonts w:ascii="宋体" w:eastAsia="宋体" w:hAnsi="宋体" w:cs="Times New Roman"/>
                <w:kern w:val="2"/>
                <w:sz w:val="24"/>
                <w:szCs w:val="24"/>
              </w:rPr>
            </w:pPr>
          </w:p>
        </w:tc>
      </w:tr>
      <w:tr w:rsidR="009A545F" w:rsidTr="002E6735">
        <w:tc>
          <w:tcPr>
            <w:tcW w:w="1008" w:type="dxa"/>
            <w:vMerge w:val="restart"/>
            <w:vAlign w:val="center"/>
          </w:tcPr>
          <w:p w:rsidR="009A545F" w:rsidRDefault="009A545F" w:rsidP="002E6735">
            <w:pPr>
              <w:spacing w:line="520" w:lineRule="exact"/>
              <w:jc w:val="center"/>
              <w:rPr>
                <w:rFonts w:ascii="宋体" w:eastAsia="宋体" w:hAnsi="宋体" w:cs="Times New Roman"/>
                <w:kern w:val="2"/>
                <w:sz w:val="24"/>
                <w:szCs w:val="24"/>
              </w:rPr>
            </w:pPr>
          </w:p>
        </w:tc>
        <w:tc>
          <w:tcPr>
            <w:tcW w:w="1800" w:type="dxa"/>
          </w:tcPr>
          <w:p w:rsidR="009A545F" w:rsidRDefault="009A545F" w:rsidP="002157F0">
            <w:pPr>
              <w:spacing w:line="520" w:lineRule="exact"/>
              <w:rPr>
                <w:rFonts w:ascii="宋体" w:eastAsia="宋体" w:hAnsi="宋体" w:cs="Times New Roman"/>
                <w:kern w:val="2"/>
                <w:sz w:val="24"/>
                <w:szCs w:val="24"/>
              </w:rPr>
            </w:pPr>
          </w:p>
        </w:tc>
        <w:tc>
          <w:tcPr>
            <w:tcW w:w="2520" w:type="dxa"/>
          </w:tcPr>
          <w:p w:rsidR="009A545F" w:rsidRDefault="009A545F" w:rsidP="002157F0">
            <w:pPr>
              <w:spacing w:line="520" w:lineRule="exact"/>
              <w:rPr>
                <w:rFonts w:ascii="宋体" w:eastAsia="宋体" w:hAnsi="宋体" w:cs="Times New Roman"/>
                <w:kern w:val="2"/>
                <w:sz w:val="24"/>
                <w:szCs w:val="24"/>
              </w:rPr>
            </w:pPr>
          </w:p>
        </w:tc>
        <w:tc>
          <w:tcPr>
            <w:tcW w:w="1489" w:type="dxa"/>
          </w:tcPr>
          <w:p w:rsidR="009A545F" w:rsidRDefault="009A545F" w:rsidP="002157F0">
            <w:pPr>
              <w:spacing w:line="520" w:lineRule="exact"/>
              <w:rPr>
                <w:rFonts w:ascii="宋体" w:eastAsia="宋体" w:hAnsi="宋体" w:cs="Times New Roman"/>
                <w:kern w:val="2"/>
                <w:sz w:val="24"/>
                <w:szCs w:val="24"/>
              </w:rPr>
            </w:pPr>
          </w:p>
        </w:tc>
        <w:tc>
          <w:tcPr>
            <w:tcW w:w="1705" w:type="dxa"/>
          </w:tcPr>
          <w:p w:rsidR="009A545F" w:rsidRDefault="009A545F" w:rsidP="002157F0">
            <w:pPr>
              <w:spacing w:line="520" w:lineRule="exact"/>
              <w:rPr>
                <w:rFonts w:ascii="宋体" w:eastAsia="宋体" w:hAnsi="宋体" w:cs="Times New Roman"/>
                <w:kern w:val="2"/>
                <w:sz w:val="24"/>
                <w:szCs w:val="24"/>
              </w:rPr>
            </w:pPr>
          </w:p>
        </w:tc>
      </w:tr>
      <w:tr w:rsidR="009A545F" w:rsidTr="002E6735">
        <w:tc>
          <w:tcPr>
            <w:tcW w:w="1008" w:type="dxa"/>
            <w:vMerge/>
            <w:vAlign w:val="center"/>
          </w:tcPr>
          <w:p w:rsidR="009A545F" w:rsidRDefault="009A545F" w:rsidP="002E6735">
            <w:pPr>
              <w:spacing w:line="520" w:lineRule="exact"/>
              <w:jc w:val="center"/>
              <w:rPr>
                <w:rFonts w:ascii="宋体" w:eastAsia="宋体" w:hAnsi="宋体" w:cs="Times New Roman"/>
                <w:kern w:val="2"/>
                <w:sz w:val="24"/>
                <w:szCs w:val="24"/>
              </w:rPr>
            </w:pPr>
          </w:p>
        </w:tc>
        <w:tc>
          <w:tcPr>
            <w:tcW w:w="1800" w:type="dxa"/>
          </w:tcPr>
          <w:p w:rsidR="009A545F" w:rsidRDefault="009A545F" w:rsidP="002157F0">
            <w:pPr>
              <w:spacing w:line="520" w:lineRule="exact"/>
              <w:rPr>
                <w:rFonts w:ascii="宋体" w:eastAsia="宋体" w:hAnsi="宋体" w:cs="Times New Roman"/>
                <w:kern w:val="2"/>
                <w:sz w:val="24"/>
                <w:szCs w:val="24"/>
              </w:rPr>
            </w:pPr>
          </w:p>
        </w:tc>
        <w:tc>
          <w:tcPr>
            <w:tcW w:w="2520" w:type="dxa"/>
          </w:tcPr>
          <w:p w:rsidR="009A545F" w:rsidRDefault="009A545F" w:rsidP="002157F0">
            <w:pPr>
              <w:spacing w:line="520" w:lineRule="exact"/>
              <w:rPr>
                <w:rFonts w:ascii="宋体" w:eastAsia="宋体" w:hAnsi="宋体" w:cs="Times New Roman"/>
                <w:kern w:val="2"/>
                <w:sz w:val="24"/>
                <w:szCs w:val="24"/>
              </w:rPr>
            </w:pPr>
          </w:p>
        </w:tc>
        <w:tc>
          <w:tcPr>
            <w:tcW w:w="1489" w:type="dxa"/>
          </w:tcPr>
          <w:p w:rsidR="009A545F" w:rsidRDefault="009A545F" w:rsidP="002157F0">
            <w:pPr>
              <w:spacing w:line="520" w:lineRule="exact"/>
              <w:rPr>
                <w:rFonts w:ascii="宋体" w:eastAsia="宋体" w:hAnsi="宋体" w:cs="Times New Roman"/>
                <w:kern w:val="2"/>
                <w:sz w:val="24"/>
                <w:szCs w:val="24"/>
              </w:rPr>
            </w:pPr>
          </w:p>
        </w:tc>
        <w:tc>
          <w:tcPr>
            <w:tcW w:w="1705" w:type="dxa"/>
          </w:tcPr>
          <w:p w:rsidR="009A545F" w:rsidRDefault="009A545F" w:rsidP="002157F0">
            <w:pPr>
              <w:spacing w:line="520" w:lineRule="exact"/>
              <w:rPr>
                <w:rFonts w:ascii="宋体" w:eastAsia="宋体" w:hAnsi="宋体" w:cs="Times New Roman"/>
                <w:kern w:val="2"/>
                <w:sz w:val="24"/>
                <w:szCs w:val="24"/>
              </w:rPr>
            </w:pPr>
          </w:p>
        </w:tc>
      </w:tr>
      <w:tr w:rsidR="009A545F" w:rsidTr="002E6735">
        <w:tc>
          <w:tcPr>
            <w:tcW w:w="1008" w:type="dxa"/>
            <w:vMerge/>
            <w:vAlign w:val="center"/>
          </w:tcPr>
          <w:p w:rsidR="009A545F" w:rsidRDefault="009A545F" w:rsidP="002E6735">
            <w:pPr>
              <w:spacing w:line="520" w:lineRule="exact"/>
              <w:jc w:val="center"/>
              <w:rPr>
                <w:rFonts w:ascii="宋体" w:eastAsia="宋体" w:hAnsi="宋体" w:cs="Times New Roman"/>
                <w:kern w:val="2"/>
                <w:sz w:val="24"/>
                <w:szCs w:val="24"/>
              </w:rPr>
            </w:pPr>
          </w:p>
        </w:tc>
        <w:tc>
          <w:tcPr>
            <w:tcW w:w="1800" w:type="dxa"/>
          </w:tcPr>
          <w:p w:rsidR="009A545F" w:rsidRDefault="009A545F" w:rsidP="002157F0">
            <w:pPr>
              <w:spacing w:line="520" w:lineRule="exact"/>
              <w:rPr>
                <w:rFonts w:ascii="宋体" w:eastAsia="宋体" w:hAnsi="宋体" w:cs="Times New Roman"/>
                <w:kern w:val="2"/>
                <w:sz w:val="24"/>
                <w:szCs w:val="24"/>
              </w:rPr>
            </w:pPr>
          </w:p>
        </w:tc>
        <w:tc>
          <w:tcPr>
            <w:tcW w:w="2520" w:type="dxa"/>
          </w:tcPr>
          <w:p w:rsidR="009A545F" w:rsidRDefault="009A545F" w:rsidP="002157F0">
            <w:pPr>
              <w:spacing w:line="520" w:lineRule="exact"/>
              <w:rPr>
                <w:rFonts w:ascii="宋体" w:eastAsia="宋体" w:hAnsi="宋体" w:cs="Times New Roman"/>
                <w:kern w:val="2"/>
                <w:sz w:val="24"/>
                <w:szCs w:val="24"/>
              </w:rPr>
            </w:pPr>
          </w:p>
        </w:tc>
        <w:tc>
          <w:tcPr>
            <w:tcW w:w="1489" w:type="dxa"/>
          </w:tcPr>
          <w:p w:rsidR="009A545F" w:rsidRDefault="009A545F" w:rsidP="002157F0">
            <w:pPr>
              <w:spacing w:line="520" w:lineRule="exact"/>
              <w:rPr>
                <w:rFonts w:ascii="宋体" w:eastAsia="宋体" w:hAnsi="宋体" w:cs="Times New Roman"/>
                <w:kern w:val="2"/>
                <w:sz w:val="24"/>
                <w:szCs w:val="24"/>
              </w:rPr>
            </w:pPr>
          </w:p>
        </w:tc>
        <w:tc>
          <w:tcPr>
            <w:tcW w:w="1705" w:type="dxa"/>
          </w:tcPr>
          <w:p w:rsidR="009A545F" w:rsidRDefault="009A545F" w:rsidP="002157F0">
            <w:pPr>
              <w:spacing w:line="520" w:lineRule="exact"/>
              <w:rPr>
                <w:rFonts w:ascii="宋体" w:eastAsia="宋体" w:hAnsi="宋体" w:cs="Times New Roman"/>
                <w:kern w:val="2"/>
                <w:sz w:val="24"/>
                <w:szCs w:val="24"/>
              </w:rPr>
            </w:pPr>
          </w:p>
        </w:tc>
      </w:tr>
      <w:tr w:rsidR="009A545F" w:rsidTr="002E6735">
        <w:tc>
          <w:tcPr>
            <w:tcW w:w="1008" w:type="dxa"/>
            <w:vMerge/>
            <w:vAlign w:val="center"/>
          </w:tcPr>
          <w:p w:rsidR="009A545F" w:rsidRDefault="009A545F" w:rsidP="002E6735">
            <w:pPr>
              <w:spacing w:line="520" w:lineRule="exact"/>
              <w:jc w:val="center"/>
              <w:rPr>
                <w:rFonts w:ascii="宋体" w:eastAsia="宋体" w:hAnsi="宋体" w:cs="Times New Roman"/>
                <w:kern w:val="2"/>
                <w:sz w:val="24"/>
                <w:szCs w:val="24"/>
              </w:rPr>
            </w:pPr>
          </w:p>
        </w:tc>
        <w:tc>
          <w:tcPr>
            <w:tcW w:w="1800" w:type="dxa"/>
          </w:tcPr>
          <w:p w:rsidR="009A545F" w:rsidRDefault="009A545F" w:rsidP="002157F0">
            <w:pPr>
              <w:spacing w:line="520" w:lineRule="exact"/>
              <w:rPr>
                <w:rFonts w:ascii="宋体" w:eastAsia="宋体" w:hAnsi="宋体" w:cs="Times New Roman"/>
                <w:kern w:val="2"/>
                <w:sz w:val="24"/>
                <w:szCs w:val="24"/>
              </w:rPr>
            </w:pPr>
          </w:p>
        </w:tc>
        <w:tc>
          <w:tcPr>
            <w:tcW w:w="2520" w:type="dxa"/>
          </w:tcPr>
          <w:p w:rsidR="009A545F" w:rsidRDefault="009A545F" w:rsidP="002157F0">
            <w:pPr>
              <w:spacing w:line="520" w:lineRule="exact"/>
              <w:rPr>
                <w:rFonts w:ascii="宋体" w:eastAsia="宋体" w:hAnsi="宋体" w:cs="Times New Roman"/>
                <w:kern w:val="2"/>
                <w:sz w:val="24"/>
                <w:szCs w:val="24"/>
              </w:rPr>
            </w:pPr>
          </w:p>
        </w:tc>
        <w:tc>
          <w:tcPr>
            <w:tcW w:w="1489" w:type="dxa"/>
          </w:tcPr>
          <w:p w:rsidR="009A545F" w:rsidRDefault="009A545F" w:rsidP="002157F0">
            <w:pPr>
              <w:spacing w:line="520" w:lineRule="exact"/>
              <w:rPr>
                <w:rFonts w:ascii="宋体" w:eastAsia="宋体" w:hAnsi="宋体" w:cs="Times New Roman"/>
                <w:kern w:val="2"/>
                <w:sz w:val="24"/>
                <w:szCs w:val="24"/>
              </w:rPr>
            </w:pPr>
          </w:p>
        </w:tc>
        <w:tc>
          <w:tcPr>
            <w:tcW w:w="1705" w:type="dxa"/>
          </w:tcPr>
          <w:p w:rsidR="009A545F" w:rsidRDefault="009A545F" w:rsidP="002157F0">
            <w:pPr>
              <w:spacing w:line="520" w:lineRule="exact"/>
              <w:rPr>
                <w:rFonts w:ascii="宋体" w:eastAsia="宋体" w:hAnsi="宋体" w:cs="Times New Roman"/>
                <w:kern w:val="2"/>
                <w:sz w:val="24"/>
                <w:szCs w:val="24"/>
              </w:rPr>
            </w:pPr>
          </w:p>
        </w:tc>
      </w:tr>
      <w:tr w:rsidR="009A545F" w:rsidTr="002E6735">
        <w:tc>
          <w:tcPr>
            <w:tcW w:w="1008" w:type="dxa"/>
            <w:vMerge/>
            <w:vAlign w:val="center"/>
          </w:tcPr>
          <w:p w:rsidR="009A545F" w:rsidRDefault="009A545F" w:rsidP="002E6735">
            <w:pPr>
              <w:spacing w:line="520" w:lineRule="exact"/>
              <w:jc w:val="center"/>
              <w:rPr>
                <w:rFonts w:ascii="宋体" w:eastAsia="宋体" w:hAnsi="宋体" w:cs="Times New Roman"/>
                <w:kern w:val="2"/>
                <w:sz w:val="24"/>
                <w:szCs w:val="24"/>
              </w:rPr>
            </w:pPr>
          </w:p>
        </w:tc>
        <w:tc>
          <w:tcPr>
            <w:tcW w:w="1800" w:type="dxa"/>
          </w:tcPr>
          <w:p w:rsidR="009A545F" w:rsidRDefault="009A545F" w:rsidP="002157F0">
            <w:pPr>
              <w:spacing w:line="520" w:lineRule="exact"/>
              <w:rPr>
                <w:rFonts w:ascii="宋体" w:eastAsia="宋体" w:hAnsi="宋体" w:cs="Times New Roman"/>
                <w:kern w:val="2"/>
                <w:sz w:val="24"/>
                <w:szCs w:val="24"/>
              </w:rPr>
            </w:pPr>
          </w:p>
        </w:tc>
        <w:tc>
          <w:tcPr>
            <w:tcW w:w="2520" w:type="dxa"/>
          </w:tcPr>
          <w:p w:rsidR="009A545F" w:rsidRDefault="009A545F" w:rsidP="002157F0">
            <w:pPr>
              <w:spacing w:line="520" w:lineRule="exact"/>
              <w:rPr>
                <w:rFonts w:ascii="宋体" w:eastAsia="宋体" w:hAnsi="宋体" w:cs="Times New Roman"/>
                <w:kern w:val="2"/>
                <w:sz w:val="24"/>
                <w:szCs w:val="24"/>
              </w:rPr>
            </w:pPr>
          </w:p>
        </w:tc>
        <w:tc>
          <w:tcPr>
            <w:tcW w:w="1489" w:type="dxa"/>
          </w:tcPr>
          <w:p w:rsidR="009A545F" w:rsidRDefault="009A545F" w:rsidP="002157F0">
            <w:pPr>
              <w:spacing w:line="520" w:lineRule="exact"/>
              <w:rPr>
                <w:rFonts w:ascii="宋体" w:eastAsia="宋体" w:hAnsi="宋体" w:cs="Times New Roman"/>
                <w:kern w:val="2"/>
                <w:sz w:val="24"/>
                <w:szCs w:val="24"/>
              </w:rPr>
            </w:pPr>
          </w:p>
        </w:tc>
        <w:tc>
          <w:tcPr>
            <w:tcW w:w="1705" w:type="dxa"/>
          </w:tcPr>
          <w:p w:rsidR="009A545F" w:rsidRDefault="009A545F" w:rsidP="002157F0">
            <w:pPr>
              <w:spacing w:line="520" w:lineRule="exact"/>
              <w:rPr>
                <w:rFonts w:ascii="宋体" w:eastAsia="宋体" w:hAnsi="宋体" w:cs="Times New Roman"/>
                <w:kern w:val="2"/>
                <w:sz w:val="24"/>
                <w:szCs w:val="24"/>
              </w:rPr>
            </w:pPr>
          </w:p>
        </w:tc>
      </w:tr>
      <w:tr w:rsidR="009A545F" w:rsidTr="002E6735">
        <w:tc>
          <w:tcPr>
            <w:tcW w:w="1008" w:type="dxa"/>
            <w:vMerge w:val="restart"/>
            <w:vAlign w:val="center"/>
          </w:tcPr>
          <w:p w:rsidR="009A545F" w:rsidRDefault="009A545F" w:rsidP="002E6735">
            <w:pPr>
              <w:spacing w:line="520" w:lineRule="exact"/>
              <w:jc w:val="center"/>
              <w:rPr>
                <w:rFonts w:ascii="宋体" w:eastAsia="宋体" w:hAnsi="宋体" w:cs="Times New Roman"/>
                <w:kern w:val="2"/>
                <w:sz w:val="24"/>
                <w:szCs w:val="24"/>
              </w:rPr>
            </w:pPr>
          </w:p>
        </w:tc>
        <w:tc>
          <w:tcPr>
            <w:tcW w:w="1800" w:type="dxa"/>
          </w:tcPr>
          <w:p w:rsidR="009A545F" w:rsidRDefault="009A545F" w:rsidP="002157F0">
            <w:pPr>
              <w:spacing w:line="520" w:lineRule="exact"/>
              <w:rPr>
                <w:rFonts w:ascii="宋体" w:eastAsia="宋体" w:hAnsi="宋体" w:cs="Times New Roman"/>
                <w:kern w:val="2"/>
                <w:sz w:val="24"/>
                <w:szCs w:val="24"/>
              </w:rPr>
            </w:pPr>
          </w:p>
        </w:tc>
        <w:tc>
          <w:tcPr>
            <w:tcW w:w="2520" w:type="dxa"/>
          </w:tcPr>
          <w:p w:rsidR="009A545F" w:rsidRDefault="009A545F" w:rsidP="002157F0">
            <w:pPr>
              <w:spacing w:line="520" w:lineRule="exact"/>
              <w:rPr>
                <w:rFonts w:ascii="宋体" w:eastAsia="宋体" w:hAnsi="宋体" w:cs="Times New Roman"/>
                <w:kern w:val="2"/>
                <w:sz w:val="24"/>
                <w:szCs w:val="24"/>
              </w:rPr>
            </w:pPr>
          </w:p>
        </w:tc>
        <w:tc>
          <w:tcPr>
            <w:tcW w:w="1489" w:type="dxa"/>
          </w:tcPr>
          <w:p w:rsidR="009A545F" w:rsidRDefault="009A545F" w:rsidP="002157F0">
            <w:pPr>
              <w:spacing w:line="520" w:lineRule="exact"/>
              <w:rPr>
                <w:rFonts w:ascii="宋体" w:eastAsia="宋体" w:hAnsi="宋体" w:cs="Times New Roman"/>
                <w:kern w:val="2"/>
                <w:sz w:val="24"/>
                <w:szCs w:val="24"/>
              </w:rPr>
            </w:pPr>
          </w:p>
        </w:tc>
        <w:tc>
          <w:tcPr>
            <w:tcW w:w="1705" w:type="dxa"/>
          </w:tcPr>
          <w:p w:rsidR="009A545F" w:rsidRDefault="009A545F" w:rsidP="002157F0">
            <w:pPr>
              <w:spacing w:line="520" w:lineRule="exact"/>
              <w:rPr>
                <w:rFonts w:ascii="宋体" w:eastAsia="宋体" w:hAnsi="宋体" w:cs="Times New Roman"/>
                <w:kern w:val="2"/>
                <w:sz w:val="24"/>
                <w:szCs w:val="24"/>
              </w:rPr>
            </w:pPr>
          </w:p>
        </w:tc>
      </w:tr>
      <w:tr w:rsidR="009A545F" w:rsidTr="002E6735">
        <w:tc>
          <w:tcPr>
            <w:tcW w:w="1008" w:type="dxa"/>
            <w:vMerge/>
          </w:tcPr>
          <w:p w:rsidR="009A545F" w:rsidRDefault="009A545F" w:rsidP="002157F0">
            <w:pPr>
              <w:spacing w:line="520" w:lineRule="exact"/>
              <w:rPr>
                <w:rFonts w:ascii="宋体" w:eastAsia="宋体" w:hAnsi="宋体" w:cs="Times New Roman"/>
                <w:kern w:val="2"/>
                <w:sz w:val="24"/>
                <w:szCs w:val="24"/>
              </w:rPr>
            </w:pPr>
          </w:p>
        </w:tc>
        <w:tc>
          <w:tcPr>
            <w:tcW w:w="1800" w:type="dxa"/>
          </w:tcPr>
          <w:p w:rsidR="009A545F" w:rsidRDefault="009A545F" w:rsidP="002157F0">
            <w:pPr>
              <w:spacing w:line="520" w:lineRule="exact"/>
              <w:rPr>
                <w:rFonts w:ascii="宋体" w:eastAsia="宋体" w:hAnsi="宋体" w:cs="Times New Roman"/>
                <w:kern w:val="2"/>
                <w:sz w:val="24"/>
                <w:szCs w:val="24"/>
              </w:rPr>
            </w:pPr>
          </w:p>
        </w:tc>
        <w:tc>
          <w:tcPr>
            <w:tcW w:w="2520" w:type="dxa"/>
          </w:tcPr>
          <w:p w:rsidR="009A545F" w:rsidRDefault="009A545F" w:rsidP="002157F0">
            <w:pPr>
              <w:spacing w:line="520" w:lineRule="exact"/>
              <w:rPr>
                <w:rFonts w:ascii="宋体" w:eastAsia="宋体" w:hAnsi="宋体" w:cs="Times New Roman"/>
                <w:kern w:val="2"/>
                <w:sz w:val="24"/>
                <w:szCs w:val="24"/>
              </w:rPr>
            </w:pPr>
          </w:p>
        </w:tc>
        <w:tc>
          <w:tcPr>
            <w:tcW w:w="1489" w:type="dxa"/>
          </w:tcPr>
          <w:p w:rsidR="009A545F" w:rsidRDefault="009A545F" w:rsidP="002157F0">
            <w:pPr>
              <w:spacing w:line="520" w:lineRule="exact"/>
              <w:rPr>
                <w:rFonts w:ascii="宋体" w:eastAsia="宋体" w:hAnsi="宋体" w:cs="Times New Roman"/>
                <w:kern w:val="2"/>
                <w:sz w:val="24"/>
                <w:szCs w:val="24"/>
              </w:rPr>
            </w:pPr>
          </w:p>
        </w:tc>
        <w:tc>
          <w:tcPr>
            <w:tcW w:w="1705" w:type="dxa"/>
          </w:tcPr>
          <w:p w:rsidR="009A545F" w:rsidRDefault="009A545F" w:rsidP="002157F0">
            <w:pPr>
              <w:spacing w:line="520" w:lineRule="exact"/>
              <w:rPr>
                <w:rFonts w:ascii="宋体" w:eastAsia="宋体" w:hAnsi="宋体" w:cs="Times New Roman"/>
                <w:kern w:val="2"/>
                <w:sz w:val="24"/>
                <w:szCs w:val="24"/>
              </w:rPr>
            </w:pPr>
          </w:p>
        </w:tc>
      </w:tr>
      <w:tr w:rsidR="009A545F" w:rsidTr="002E6735">
        <w:tc>
          <w:tcPr>
            <w:tcW w:w="1008" w:type="dxa"/>
            <w:vMerge/>
          </w:tcPr>
          <w:p w:rsidR="009A545F" w:rsidRDefault="009A545F" w:rsidP="002157F0">
            <w:pPr>
              <w:spacing w:line="520" w:lineRule="exact"/>
              <w:rPr>
                <w:rFonts w:ascii="宋体" w:eastAsia="宋体" w:hAnsi="宋体" w:cs="Times New Roman"/>
                <w:kern w:val="2"/>
                <w:sz w:val="24"/>
                <w:szCs w:val="24"/>
              </w:rPr>
            </w:pPr>
          </w:p>
        </w:tc>
        <w:tc>
          <w:tcPr>
            <w:tcW w:w="1800" w:type="dxa"/>
          </w:tcPr>
          <w:p w:rsidR="009A545F" w:rsidRDefault="009A545F" w:rsidP="002157F0">
            <w:pPr>
              <w:spacing w:line="520" w:lineRule="exact"/>
              <w:rPr>
                <w:rFonts w:ascii="宋体" w:eastAsia="宋体" w:hAnsi="宋体" w:cs="Times New Roman"/>
                <w:kern w:val="2"/>
                <w:sz w:val="24"/>
                <w:szCs w:val="24"/>
              </w:rPr>
            </w:pPr>
          </w:p>
        </w:tc>
        <w:tc>
          <w:tcPr>
            <w:tcW w:w="2520" w:type="dxa"/>
          </w:tcPr>
          <w:p w:rsidR="009A545F" w:rsidRDefault="009A545F" w:rsidP="002157F0">
            <w:pPr>
              <w:spacing w:line="520" w:lineRule="exact"/>
              <w:rPr>
                <w:rFonts w:ascii="宋体" w:eastAsia="宋体" w:hAnsi="宋体" w:cs="Times New Roman"/>
                <w:kern w:val="2"/>
                <w:sz w:val="24"/>
                <w:szCs w:val="24"/>
              </w:rPr>
            </w:pPr>
          </w:p>
        </w:tc>
        <w:tc>
          <w:tcPr>
            <w:tcW w:w="1489" w:type="dxa"/>
          </w:tcPr>
          <w:p w:rsidR="009A545F" w:rsidRDefault="009A545F" w:rsidP="002157F0">
            <w:pPr>
              <w:spacing w:line="520" w:lineRule="exact"/>
              <w:rPr>
                <w:rFonts w:ascii="宋体" w:eastAsia="宋体" w:hAnsi="宋体" w:cs="Times New Roman"/>
                <w:kern w:val="2"/>
                <w:sz w:val="24"/>
                <w:szCs w:val="24"/>
              </w:rPr>
            </w:pPr>
          </w:p>
        </w:tc>
        <w:tc>
          <w:tcPr>
            <w:tcW w:w="1705" w:type="dxa"/>
          </w:tcPr>
          <w:p w:rsidR="009A545F" w:rsidRDefault="009A545F" w:rsidP="002157F0">
            <w:pPr>
              <w:spacing w:line="520" w:lineRule="exact"/>
              <w:rPr>
                <w:rFonts w:ascii="宋体" w:eastAsia="宋体" w:hAnsi="宋体" w:cs="Times New Roman"/>
                <w:kern w:val="2"/>
                <w:sz w:val="24"/>
                <w:szCs w:val="24"/>
              </w:rPr>
            </w:pPr>
          </w:p>
        </w:tc>
      </w:tr>
      <w:tr w:rsidR="009A545F" w:rsidTr="002E6735">
        <w:tc>
          <w:tcPr>
            <w:tcW w:w="1008" w:type="dxa"/>
            <w:vMerge/>
          </w:tcPr>
          <w:p w:rsidR="009A545F" w:rsidRDefault="009A545F" w:rsidP="002157F0">
            <w:pPr>
              <w:spacing w:line="520" w:lineRule="exact"/>
              <w:rPr>
                <w:rFonts w:ascii="宋体" w:eastAsia="宋体" w:hAnsi="宋体" w:cs="Times New Roman"/>
                <w:kern w:val="2"/>
                <w:sz w:val="24"/>
                <w:szCs w:val="24"/>
              </w:rPr>
            </w:pPr>
          </w:p>
        </w:tc>
        <w:tc>
          <w:tcPr>
            <w:tcW w:w="1800" w:type="dxa"/>
          </w:tcPr>
          <w:p w:rsidR="009A545F" w:rsidRDefault="009A545F" w:rsidP="002157F0">
            <w:pPr>
              <w:spacing w:line="520" w:lineRule="exact"/>
              <w:rPr>
                <w:rFonts w:ascii="宋体" w:eastAsia="宋体" w:hAnsi="宋体" w:cs="Times New Roman"/>
                <w:kern w:val="2"/>
                <w:sz w:val="24"/>
                <w:szCs w:val="24"/>
              </w:rPr>
            </w:pPr>
          </w:p>
        </w:tc>
        <w:tc>
          <w:tcPr>
            <w:tcW w:w="2520" w:type="dxa"/>
          </w:tcPr>
          <w:p w:rsidR="009A545F" w:rsidRDefault="009A545F" w:rsidP="002157F0">
            <w:pPr>
              <w:spacing w:line="520" w:lineRule="exact"/>
              <w:rPr>
                <w:rFonts w:ascii="宋体" w:eastAsia="宋体" w:hAnsi="宋体" w:cs="Times New Roman"/>
                <w:kern w:val="2"/>
                <w:sz w:val="24"/>
                <w:szCs w:val="24"/>
              </w:rPr>
            </w:pPr>
          </w:p>
        </w:tc>
        <w:tc>
          <w:tcPr>
            <w:tcW w:w="1489" w:type="dxa"/>
          </w:tcPr>
          <w:p w:rsidR="009A545F" w:rsidRDefault="009A545F" w:rsidP="002157F0">
            <w:pPr>
              <w:spacing w:line="520" w:lineRule="exact"/>
              <w:rPr>
                <w:rFonts w:ascii="宋体" w:eastAsia="宋体" w:hAnsi="宋体" w:cs="Times New Roman"/>
                <w:kern w:val="2"/>
                <w:sz w:val="24"/>
                <w:szCs w:val="24"/>
              </w:rPr>
            </w:pPr>
          </w:p>
        </w:tc>
        <w:tc>
          <w:tcPr>
            <w:tcW w:w="1705" w:type="dxa"/>
          </w:tcPr>
          <w:p w:rsidR="009A545F" w:rsidRDefault="009A545F" w:rsidP="002157F0">
            <w:pPr>
              <w:spacing w:line="520" w:lineRule="exact"/>
              <w:rPr>
                <w:rFonts w:ascii="宋体" w:eastAsia="宋体" w:hAnsi="宋体" w:cs="Times New Roman"/>
                <w:kern w:val="2"/>
                <w:sz w:val="24"/>
                <w:szCs w:val="24"/>
              </w:rPr>
            </w:pPr>
          </w:p>
        </w:tc>
      </w:tr>
      <w:tr w:rsidR="009A545F" w:rsidTr="002E6735">
        <w:tc>
          <w:tcPr>
            <w:tcW w:w="1008" w:type="dxa"/>
            <w:vMerge/>
          </w:tcPr>
          <w:p w:rsidR="009A545F" w:rsidRDefault="009A545F" w:rsidP="002157F0">
            <w:pPr>
              <w:spacing w:line="520" w:lineRule="exact"/>
              <w:rPr>
                <w:rFonts w:ascii="宋体" w:eastAsia="宋体" w:hAnsi="宋体" w:cs="Times New Roman"/>
                <w:kern w:val="2"/>
                <w:sz w:val="24"/>
                <w:szCs w:val="24"/>
              </w:rPr>
            </w:pPr>
          </w:p>
        </w:tc>
        <w:tc>
          <w:tcPr>
            <w:tcW w:w="1800" w:type="dxa"/>
          </w:tcPr>
          <w:p w:rsidR="009A545F" w:rsidRDefault="009A545F" w:rsidP="002157F0">
            <w:pPr>
              <w:spacing w:line="520" w:lineRule="exact"/>
              <w:rPr>
                <w:rFonts w:ascii="宋体" w:eastAsia="宋体" w:hAnsi="宋体" w:cs="Times New Roman"/>
                <w:kern w:val="2"/>
                <w:sz w:val="24"/>
                <w:szCs w:val="24"/>
              </w:rPr>
            </w:pPr>
          </w:p>
        </w:tc>
        <w:tc>
          <w:tcPr>
            <w:tcW w:w="2520" w:type="dxa"/>
          </w:tcPr>
          <w:p w:rsidR="009A545F" w:rsidRDefault="009A545F" w:rsidP="002157F0">
            <w:pPr>
              <w:spacing w:line="520" w:lineRule="exact"/>
              <w:rPr>
                <w:rFonts w:ascii="宋体" w:eastAsia="宋体" w:hAnsi="宋体" w:cs="Times New Roman"/>
                <w:kern w:val="2"/>
                <w:sz w:val="24"/>
                <w:szCs w:val="24"/>
              </w:rPr>
            </w:pPr>
          </w:p>
        </w:tc>
        <w:tc>
          <w:tcPr>
            <w:tcW w:w="1489" w:type="dxa"/>
          </w:tcPr>
          <w:p w:rsidR="009A545F" w:rsidRDefault="009A545F" w:rsidP="002157F0">
            <w:pPr>
              <w:spacing w:line="520" w:lineRule="exact"/>
              <w:rPr>
                <w:rFonts w:ascii="宋体" w:eastAsia="宋体" w:hAnsi="宋体" w:cs="Times New Roman"/>
                <w:kern w:val="2"/>
                <w:sz w:val="24"/>
                <w:szCs w:val="24"/>
              </w:rPr>
            </w:pPr>
          </w:p>
        </w:tc>
        <w:tc>
          <w:tcPr>
            <w:tcW w:w="1705" w:type="dxa"/>
          </w:tcPr>
          <w:p w:rsidR="009A545F" w:rsidRDefault="009A545F" w:rsidP="002157F0">
            <w:pPr>
              <w:spacing w:line="520" w:lineRule="exact"/>
              <w:rPr>
                <w:rFonts w:ascii="宋体" w:eastAsia="宋体" w:hAnsi="宋体" w:cs="Times New Roman"/>
                <w:kern w:val="2"/>
                <w:sz w:val="24"/>
                <w:szCs w:val="24"/>
              </w:rPr>
            </w:pPr>
          </w:p>
        </w:tc>
      </w:tr>
    </w:tbl>
    <w:p w:rsidR="009A545F" w:rsidRDefault="009A545F"/>
    <w:sectPr w:rsidR="009A545F" w:rsidSect="00A87860">
      <w:headerReference w:type="default" r:id="rId6"/>
      <w:footerReference w:type="default" r:id="rId7"/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A545F" w:rsidRDefault="009A545F" w:rsidP="00A87860">
      <w:r>
        <w:separator/>
      </w:r>
    </w:p>
  </w:endnote>
  <w:endnote w:type="continuationSeparator" w:id="1">
    <w:p w:rsidR="009A545F" w:rsidRDefault="009A545F" w:rsidP="00A8786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方正小标宋简体">
    <w:altName w:val="黑体"/>
    <w:panose1 w:val="00000000000000000000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545F" w:rsidRDefault="009A545F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A545F" w:rsidRDefault="009A545F" w:rsidP="00A87860">
      <w:r>
        <w:separator/>
      </w:r>
    </w:p>
  </w:footnote>
  <w:footnote w:type="continuationSeparator" w:id="1">
    <w:p w:rsidR="009A545F" w:rsidRDefault="009A545F" w:rsidP="00A8786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545F" w:rsidRDefault="009A545F" w:rsidP="00821FC0">
    <w:pPr>
      <w:pStyle w:val="Header"/>
      <w:pBdr>
        <w:bottom w:val="none" w:sz="0" w:space="0" w:color="auto"/>
      </w:pBd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420"/>
  <w:doNotHyphenateCaps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157F0"/>
    <w:rsid w:val="0000031D"/>
    <w:rsid w:val="000003D1"/>
    <w:rsid w:val="00000600"/>
    <w:rsid w:val="00000808"/>
    <w:rsid w:val="00000D91"/>
    <w:rsid w:val="00000FE6"/>
    <w:rsid w:val="00001419"/>
    <w:rsid w:val="00001617"/>
    <w:rsid w:val="00001998"/>
    <w:rsid w:val="00001B80"/>
    <w:rsid w:val="00002296"/>
    <w:rsid w:val="0000371F"/>
    <w:rsid w:val="00004C0A"/>
    <w:rsid w:val="00005220"/>
    <w:rsid w:val="000058FF"/>
    <w:rsid w:val="00005A2F"/>
    <w:rsid w:val="00005A4B"/>
    <w:rsid w:val="00006092"/>
    <w:rsid w:val="000061A5"/>
    <w:rsid w:val="00006478"/>
    <w:rsid w:val="000065AF"/>
    <w:rsid w:val="00007625"/>
    <w:rsid w:val="0000769D"/>
    <w:rsid w:val="000076E4"/>
    <w:rsid w:val="00007B1A"/>
    <w:rsid w:val="00007B6A"/>
    <w:rsid w:val="00007DF1"/>
    <w:rsid w:val="000103CC"/>
    <w:rsid w:val="00010ABB"/>
    <w:rsid w:val="00011610"/>
    <w:rsid w:val="00011EEA"/>
    <w:rsid w:val="00012507"/>
    <w:rsid w:val="00012BD6"/>
    <w:rsid w:val="00012C26"/>
    <w:rsid w:val="000137ED"/>
    <w:rsid w:val="0001434D"/>
    <w:rsid w:val="0001523B"/>
    <w:rsid w:val="00015681"/>
    <w:rsid w:val="00015AF6"/>
    <w:rsid w:val="00015CFC"/>
    <w:rsid w:val="00016145"/>
    <w:rsid w:val="00017BAD"/>
    <w:rsid w:val="0002097E"/>
    <w:rsid w:val="00020A36"/>
    <w:rsid w:val="00020FAA"/>
    <w:rsid w:val="00021627"/>
    <w:rsid w:val="000219B1"/>
    <w:rsid w:val="00021AA1"/>
    <w:rsid w:val="00022265"/>
    <w:rsid w:val="000222D0"/>
    <w:rsid w:val="000225DE"/>
    <w:rsid w:val="000225DF"/>
    <w:rsid w:val="00022878"/>
    <w:rsid w:val="00023439"/>
    <w:rsid w:val="00023830"/>
    <w:rsid w:val="000239B4"/>
    <w:rsid w:val="00023C65"/>
    <w:rsid w:val="000247D8"/>
    <w:rsid w:val="000254D1"/>
    <w:rsid w:val="00025E5E"/>
    <w:rsid w:val="00026255"/>
    <w:rsid w:val="0002644F"/>
    <w:rsid w:val="00026BEE"/>
    <w:rsid w:val="00027963"/>
    <w:rsid w:val="00027B92"/>
    <w:rsid w:val="000301CD"/>
    <w:rsid w:val="00030250"/>
    <w:rsid w:val="000309A5"/>
    <w:rsid w:val="00030BB8"/>
    <w:rsid w:val="00030EBD"/>
    <w:rsid w:val="00030FE0"/>
    <w:rsid w:val="000311CD"/>
    <w:rsid w:val="00032508"/>
    <w:rsid w:val="0003259F"/>
    <w:rsid w:val="00032686"/>
    <w:rsid w:val="000330D4"/>
    <w:rsid w:val="00033928"/>
    <w:rsid w:val="00033966"/>
    <w:rsid w:val="00034205"/>
    <w:rsid w:val="00034AE7"/>
    <w:rsid w:val="00034E3E"/>
    <w:rsid w:val="000352ED"/>
    <w:rsid w:val="00035B2B"/>
    <w:rsid w:val="00036302"/>
    <w:rsid w:val="0003645D"/>
    <w:rsid w:val="0003682F"/>
    <w:rsid w:val="00036C9D"/>
    <w:rsid w:val="00036CAF"/>
    <w:rsid w:val="00036F03"/>
    <w:rsid w:val="00037362"/>
    <w:rsid w:val="00037700"/>
    <w:rsid w:val="00037FB9"/>
    <w:rsid w:val="00040C40"/>
    <w:rsid w:val="00040CA6"/>
    <w:rsid w:val="0004134F"/>
    <w:rsid w:val="000417BA"/>
    <w:rsid w:val="000419AE"/>
    <w:rsid w:val="0004236E"/>
    <w:rsid w:val="0004282F"/>
    <w:rsid w:val="000430E5"/>
    <w:rsid w:val="000435FA"/>
    <w:rsid w:val="0004370B"/>
    <w:rsid w:val="000437B5"/>
    <w:rsid w:val="00043B6E"/>
    <w:rsid w:val="00044227"/>
    <w:rsid w:val="0004464D"/>
    <w:rsid w:val="0004472D"/>
    <w:rsid w:val="00044856"/>
    <w:rsid w:val="00044D22"/>
    <w:rsid w:val="0004562B"/>
    <w:rsid w:val="000457B8"/>
    <w:rsid w:val="00045FDF"/>
    <w:rsid w:val="0004633B"/>
    <w:rsid w:val="0004676A"/>
    <w:rsid w:val="00046CDE"/>
    <w:rsid w:val="000470D2"/>
    <w:rsid w:val="00047113"/>
    <w:rsid w:val="00047BEC"/>
    <w:rsid w:val="0005028F"/>
    <w:rsid w:val="000506E3"/>
    <w:rsid w:val="00051388"/>
    <w:rsid w:val="0005146F"/>
    <w:rsid w:val="0005228D"/>
    <w:rsid w:val="000527BA"/>
    <w:rsid w:val="00053F5B"/>
    <w:rsid w:val="0005423E"/>
    <w:rsid w:val="00054440"/>
    <w:rsid w:val="0005465D"/>
    <w:rsid w:val="00054AF8"/>
    <w:rsid w:val="00055365"/>
    <w:rsid w:val="00055751"/>
    <w:rsid w:val="00055F99"/>
    <w:rsid w:val="0005616E"/>
    <w:rsid w:val="00056590"/>
    <w:rsid w:val="0005670F"/>
    <w:rsid w:val="00056A3B"/>
    <w:rsid w:val="00056F05"/>
    <w:rsid w:val="0005731D"/>
    <w:rsid w:val="0005739C"/>
    <w:rsid w:val="00057458"/>
    <w:rsid w:val="000579A3"/>
    <w:rsid w:val="00057BE2"/>
    <w:rsid w:val="00057D31"/>
    <w:rsid w:val="00060218"/>
    <w:rsid w:val="0006093B"/>
    <w:rsid w:val="00060DE7"/>
    <w:rsid w:val="00061580"/>
    <w:rsid w:val="000617E0"/>
    <w:rsid w:val="000618C0"/>
    <w:rsid w:val="00061BE7"/>
    <w:rsid w:val="00063191"/>
    <w:rsid w:val="000637C8"/>
    <w:rsid w:val="00063A29"/>
    <w:rsid w:val="00063E79"/>
    <w:rsid w:val="00064F74"/>
    <w:rsid w:val="000656A7"/>
    <w:rsid w:val="0006595A"/>
    <w:rsid w:val="000659CC"/>
    <w:rsid w:val="00065C30"/>
    <w:rsid w:val="00066935"/>
    <w:rsid w:val="00066A52"/>
    <w:rsid w:val="00066AAB"/>
    <w:rsid w:val="00067052"/>
    <w:rsid w:val="00067421"/>
    <w:rsid w:val="00067526"/>
    <w:rsid w:val="00067703"/>
    <w:rsid w:val="00067CF1"/>
    <w:rsid w:val="00070151"/>
    <w:rsid w:val="00070C03"/>
    <w:rsid w:val="000713F4"/>
    <w:rsid w:val="00071756"/>
    <w:rsid w:val="00071C9E"/>
    <w:rsid w:val="0007220E"/>
    <w:rsid w:val="0007228B"/>
    <w:rsid w:val="000726B2"/>
    <w:rsid w:val="00073581"/>
    <w:rsid w:val="00073AF8"/>
    <w:rsid w:val="00073B94"/>
    <w:rsid w:val="00075628"/>
    <w:rsid w:val="00075757"/>
    <w:rsid w:val="0007578A"/>
    <w:rsid w:val="00075CEF"/>
    <w:rsid w:val="00075F01"/>
    <w:rsid w:val="00075FA5"/>
    <w:rsid w:val="00076F43"/>
    <w:rsid w:val="00077599"/>
    <w:rsid w:val="00077B56"/>
    <w:rsid w:val="00077B9C"/>
    <w:rsid w:val="00077BCB"/>
    <w:rsid w:val="00077DCA"/>
    <w:rsid w:val="000800F8"/>
    <w:rsid w:val="00080A8D"/>
    <w:rsid w:val="00080BA1"/>
    <w:rsid w:val="00081025"/>
    <w:rsid w:val="0008119F"/>
    <w:rsid w:val="000820BA"/>
    <w:rsid w:val="0008223B"/>
    <w:rsid w:val="00082EA4"/>
    <w:rsid w:val="000834C9"/>
    <w:rsid w:val="0008372A"/>
    <w:rsid w:val="0008409B"/>
    <w:rsid w:val="000845CE"/>
    <w:rsid w:val="0008487F"/>
    <w:rsid w:val="000859EB"/>
    <w:rsid w:val="00085BFB"/>
    <w:rsid w:val="00086487"/>
    <w:rsid w:val="000864E2"/>
    <w:rsid w:val="0008678A"/>
    <w:rsid w:val="000869BC"/>
    <w:rsid w:val="00086D5B"/>
    <w:rsid w:val="000870DB"/>
    <w:rsid w:val="00087D43"/>
    <w:rsid w:val="00087F25"/>
    <w:rsid w:val="00090222"/>
    <w:rsid w:val="000919E3"/>
    <w:rsid w:val="00091FC3"/>
    <w:rsid w:val="000928C8"/>
    <w:rsid w:val="00092AE6"/>
    <w:rsid w:val="00092EBB"/>
    <w:rsid w:val="000932F2"/>
    <w:rsid w:val="00094167"/>
    <w:rsid w:val="00094197"/>
    <w:rsid w:val="00094255"/>
    <w:rsid w:val="000944A9"/>
    <w:rsid w:val="000947C9"/>
    <w:rsid w:val="000947EB"/>
    <w:rsid w:val="000948D4"/>
    <w:rsid w:val="00094DD9"/>
    <w:rsid w:val="000950F1"/>
    <w:rsid w:val="000956DB"/>
    <w:rsid w:val="00095BAC"/>
    <w:rsid w:val="00095BC6"/>
    <w:rsid w:val="00095EED"/>
    <w:rsid w:val="0009621A"/>
    <w:rsid w:val="00096A0A"/>
    <w:rsid w:val="00097104"/>
    <w:rsid w:val="00097286"/>
    <w:rsid w:val="000A023A"/>
    <w:rsid w:val="000A0731"/>
    <w:rsid w:val="000A1D1A"/>
    <w:rsid w:val="000A1EE7"/>
    <w:rsid w:val="000A1FCC"/>
    <w:rsid w:val="000A2C72"/>
    <w:rsid w:val="000A3151"/>
    <w:rsid w:val="000A3369"/>
    <w:rsid w:val="000A39E0"/>
    <w:rsid w:val="000A452A"/>
    <w:rsid w:val="000A4E05"/>
    <w:rsid w:val="000A5623"/>
    <w:rsid w:val="000A56EF"/>
    <w:rsid w:val="000A5858"/>
    <w:rsid w:val="000A5D6A"/>
    <w:rsid w:val="000A5FD1"/>
    <w:rsid w:val="000A67F9"/>
    <w:rsid w:val="000A6A5B"/>
    <w:rsid w:val="000A6BE5"/>
    <w:rsid w:val="000A7140"/>
    <w:rsid w:val="000A7601"/>
    <w:rsid w:val="000A78AE"/>
    <w:rsid w:val="000A7BFA"/>
    <w:rsid w:val="000A7EE0"/>
    <w:rsid w:val="000B04CD"/>
    <w:rsid w:val="000B0583"/>
    <w:rsid w:val="000B11C8"/>
    <w:rsid w:val="000B1304"/>
    <w:rsid w:val="000B1A90"/>
    <w:rsid w:val="000B219D"/>
    <w:rsid w:val="000B21D2"/>
    <w:rsid w:val="000B2298"/>
    <w:rsid w:val="000B2647"/>
    <w:rsid w:val="000B2B8C"/>
    <w:rsid w:val="000B2CA5"/>
    <w:rsid w:val="000B30DD"/>
    <w:rsid w:val="000B33A1"/>
    <w:rsid w:val="000B410E"/>
    <w:rsid w:val="000B5089"/>
    <w:rsid w:val="000B53BF"/>
    <w:rsid w:val="000B5785"/>
    <w:rsid w:val="000B5804"/>
    <w:rsid w:val="000B639D"/>
    <w:rsid w:val="000B63EF"/>
    <w:rsid w:val="000B6D68"/>
    <w:rsid w:val="000B759F"/>
    <w:rsid w:val="000B75E4"/>
    <w:rsid w:val="000C0399"/>
    <w:rsid w:val="000C0879"/>
    <w:rsid w:val="000C09D0"/>
    <w:rsid w:val="000C0DBB"/>
    <w:rsid w:val="000C1462"/>
    <w:rsid w:val="000C2B5D"/>
    <w:rsid w:val="000C2F46"/>
    <w:rsid w:val="000C3274"/>
    <w:rsid w:val="000C35F4"/>
    <w:rsid w:val="000C36F0"/>
    <w:rsid w:val="000C5D7A"/>
    <w:rsid w:val="000C61F9"/>
    <w:rsid w:val="000C63FB"/>
    <w:rsid w:val="000C67BB"/>
    <w:rsid w:val="000C69DC"/>
    <w:rsid w:val="000C7048"/>
    <w:rsid w:val="000C7116"/>
    <w:rsid w:val="000C7691"/>
    <w:rsid w:val="000C7B2B"/>
    <w:rsid w:val="000C7B83"/>
    <w:rsid w:val="000D0ADC"/>
    <w:rsid w:val="000D0BF5"/>
    <w:rsid w:val="000D11EA"/>
    <w:rsid w:val="000D1EAE"/>
    <w:rsid w:val="000D2077"/>
    <w:rsid w:val="000D314A"/>
    <w:rsid w:val="000D3AD3"/>
    <w:rsid w:val="000D4AAE"/>
    <w:rsid w:val="000D4C91"/>
    <w:rsid w:val="000D4DEC"/>
    <w:rsid w:val="000D5422"/>
    <w:rsid w:val="000D5560"/>
    <w:rsid w:val="000D55A0"/>
    <w:rsid w:val="000D615E"/>
    <w:rsid w:val="000D627D"/>
    <w:rsid w:val="000D6313"/>
    <w:rsid w:val="000D6C7B"/>
    <w:rsid w:val="000D729C"/>
    <w:rsid w:val="000D74C1"/>
    <w:rsid w:val="000D7549"/>
    <w:rsid w:val="000E01CE"/>
    <w:rsid w:val="000E0280"/>
    <w:rsid w:val="000E06E1"/>
    <w:rsid w:val="000E0FB2"/>
    <w:rsid w:val="000E1026"/>
    <w:rsid w:val="000E112F"/>
    <w:rsid w:val="000E198A"/>
    <w:rsid w:val="000E1FD4"/>
    <w:rsid w:val="000E30F0"/>
    <w:rsid w:val="000E32AC"/>
    <w:rsid w:val="000E3777"/>
    <w:rsid w:val="000E3794"/>
    <w:rsid w:val="000E3848"/>
    <w:rsid w:val="000E3F7D"/>
    <w:rsid w:val="000E4D33"/>
    <w:rsid w:val="000E57C0"/>
    <w:rsid w:val="000E5E50"/>
    <w:rsid w:val="000E5F30"/>
    <w:rsid w:val="000E636B"/>
    <w:rsid w:val="000E65A6"/>
    <w:rsid w:val="000E7096"/>
    <w:rsid w:val="000E722E"/>
    <w:rsid w:val="000E7667"/>
    <w:rsid w:val="000E7969"/>
    <w:rsid w:val="000E79F7"/>
    <w:rsid w:val="000E7AD5"/>
    <w:rsid w:val="000E7CC5"/>
    <w:rsid w:val="000E7F55"/>
    <w:rsid w:val="000F0397"/>
    <w:rsid w:val="000F03E4"/>
    <w:rsid w:val="000F0674"/>
    <w:rsid w:val="000F0FDE"/>
    <w:rsid w:val="000F0FE2"/>
    <w:rsid w:val="000F1116"/>
    <w:rsid w:val="000F1A24"/>
    <w:rsid w:val="000F1CBA"/>
    <w:rsid w:val="000F1E10"/>
    <w:rsid w:val="000F268B"/>
    <w:rsid w:val="000F2C96"/>
    <w:rsid w:val="000F302D"/>
    <w:rsid w:val="000F360A"/>
    <w:rsid w:val="000F50D9"/>
    <w:rsid w:val="000F5113"/>
    <w:rsid w:val="000F545D"/>
    <w:rsid w:val="000F5752"/>
    <w:rsid w:val="000F5A1E"/>
    <w:rsid w:val="000F6261"/>
    <w:rsid w:val="000F6D2D"/>
    <w:rsid w:val="0010030F"/>
    <w:rsid w:val="001003C9"/>
    <w:rsid w:val="00100D25"/>
    <w:rsid w:val="00101392"/>
    <w:rsid w:val="001018C6"/>
    <w:rsid w:val="00102961"/>
    <w:rsid w:val="00103653"/>
    <w:rsid w:val="00104D13"/>
    <w:rsid w:val="00104ED3"/>
    <w:rsid w:val="001053AB"/>
    <w:rsid w:val="0010580D"/>
    <w:rsid w:val="001064CF"/>
    <w:rsid w:val="001064DF"/>
    <w:rsid w:val="00107146"/>
    <w:rsid w:val="00107671"/>
    <w:rsid w:val="00107EFE"/>
    <w:rsid w:val="001100F7"/>
    <w:rsid w:val="001102AB"/>
    <w:rsid w:val="0011075F"/>
    <w:rsid w:val="001109FE"/>
    <w:rsid w:val="001115D3"/>
    <w:rsid w:val="00111880"/>
    <w:rsid w:val="0011258E"/>
    <w:rsid w:val="0011326D"/>
    <w:rsid w:val="0011444C"/>
    <w:rsid w:val="00114462"/>
    <w:rsid w:val="001147E2"/>
    <w:rsid w:val="00114D18"/>
    <w:rsid w:val="001151FD"/>
    <w:rsid w:val="0011599F"/>
    <w:rsid w:val="0011609E"/>
    <w:rsid w:val="001161E0"/>
    <w:rsid w:val="0011647B"/>
    <w:rsid w:val="0011656C"/>
    <w:rsid w:val="001165B7"/>
    <w:rsid w:val="00116925"/>
    <w:rsid w:val="00116AC5"/>
    <w:rsid w:val="0011719F"/>
    <w:rsid w:val="001171BD"/>
    <w:rsid w:val="00117587"/>
    <w:rsid w:val="0011798E"/>
    <w:rsid w:val="00117CD1"/>
    <w:rsid w:val="00120566"/>
    <w:rsid w:val="001205DB"/>
    <w:rsid w:val="00120753"/>
    <w:rsid w:val="00120F93"/>
    <w:rsid w:val="00121DA4"/>
    <w:rsid w:val="00122523"/>
    <w:rsid w:val="00122603"/>
    <w:rsid w:val="00122955"/>
    <w:rsid w:val="001233B0"/>
    <w:rsid w:val="00123589"/>
    <w:rsid w:val="00123DB5"/>
    <w:rsid w:val="00123EF6"/>
    <w:rsid w:val="001243CF"/>
    <w:rsid w:val="001249F4"/>
    <w:rsid w:val="001254D5"/>
    <w:rsid w:val="0012563B"/>
    <w:rsid w:val="00125CFF"/>
    <w:rsid w:val="00126604"/>
    <w:rsid w:val="00126FBF"/>
    <w:rsid w:val="001272B6"/>
    <w:rsid w:val="001278FA"/>
    <w:rsid w:val="00127BBE"/>
    <w:rsid w:val="00127E42"/>
    <w:rsid w:val="00130585"/>
    <w:rsid w:val="00130A3F"/>
    <w:rsid w:val="001315C5"/>
    <w:rsid w:val="001315CB"/>
    <w:rsid w:val="0013189C"/>
    <w:rsid w:val="00131CDE"/>
    <w:rsid w:val="00132146"/>
    <w:rsid w:val="001322A5"/>
    <w:rsid w:val="00132715"/>
    <w:rsid w:val="00132F9F"/>
    <w:rsid w:val="00133449"/>
    <w:rsid w:val="001336E1"/>
    <w:rsid w:val="00133E67"/>
    <w:rsid w:val="00134F3D"/>
    <w:rsid w:val="00134F62"/>
    <w:rsid w:val="00135439"/>
    <w:rsid w:val="00135B9D"/>
    <w:rsid w:val="001361A8"/>
    <w:rsid w:val="001364BD"/>
    <w:rsid w:val="00136604"/>
    <w:rsid w:val="0013668F"/>
    <w:rsid w:val="00136D33"/>
    <w:rsid w:val="001371C9"/>
    <w:rsid w:val="001377ED"/>
    <w:rsid w:val="00137E3A"/>
    <w:rsid w:val="001408F7"/>
    <w:rsid w:val="00140C93"/>
    <w:rsid w:val="001426AF"/>
    <w:rsid w:val="00142946"/>
    <w:rsid w:val="00142A2C"/>
    <w:rsid w:val="001438BF"/>
    <w:rsid w:val="00143A00"/>
    <w:rsid w:val="00143D22"/>
    <w:rsid w:val="00144456"/>
    <w:rsid w:val="00144641"/>
    <w:rsid w:val="00144790"/>
    <w:rsid w:val="001457E4"/>
    <w:rsid w:val="00145C15"/>
    <w:rsid w:val="00146713"/>
    <w:rsid w:val="00147388"/>
    <w:rsid w:val="00147389"/>
    <w:rsid w:val="00150CF1"/>
    <w:rsid w:val="00150D01"/>
    <w:rsid w:val="00150F23"/>
    <w:rsid w:val="001510DA"/>
    <w:rsid w:val="0015121A"/>
    <w:rsid w:val="00151704"/>
    <w:rsid w:val="00151747"/>
    <w:rsid w:val="00151D3D"/>
    <w:rsid w:val="00151EB4"/>
    <w:rsid w:val="00151F69"/>
    <w:rsid w:val="00152041"/>
    <w:rsid w:val="00152AE0"/>
    <w:rsid w:val="00152B04"/>
    <w:rsid w:val="00152CFB"/>
    <w:rsid w:val="00152DB0"/>
    <w:rsid w:val="00152F35"/>
    <w:rsid w:val="00153A8C"/>
    <w:rsid w:val="00154DDC"/>
    <w:rsid w:val="001555DE"/>
    <w:rsid w:val="00155B77"/>
    <w:rsid w:val="00155D5E"/>
    <w:rsid w:val="00155FC7"/>
    <w:rsid w:val="0015637E"/>
    <w:rsid w:val="00156564"/>
    <w:rsid w:val="001574D5"/>
    <w:rsid w:val="00157AB3"/>
    <w:rsid w:val="00160705"/>
    <w:rsid w:val="00160B25"/>
    <w:rsid w:val="00160CE5"/>
    <w:rsid w:val="00161760"/>
    <w:rsid w:val="00162886"/>
    <w:rsid w:val="001629B9"/>
    <w:rsid w:val="00162B11"/>
    <w:rsid w:val="0016330F"/>
    <w:rsid w:val="00163BC8"/>
    <w:rsid w:val="00163C93"/>
    <w:rsid w:val="00163E8C"/>
    <w:rsid w:val="00164043"/>
    <w:rsid w:val="00164648"/>
    <w:rsid w:val="00164890"/>
    <w:rsid w:val="0016589D"/>
    <w:rsid w:val="00165DAF"/>
    <w:rsid w:val="00165DBB"/>
    <w:rsid w:val="00166BD2"/>
    <w:rsid w:val="00166C28"/>
    <w:rsid w:val="00167708"/>
    <w:rsid w:val="001705AD"/>
    <w:rsid w:val="00170D13"/>
    <w:rsid w:val="00170F98"/>
    <w:rsid w:val="00171234"/>
    <w:rsid w:val="0017295B"/>
    <w:rsid w:val="00172CF5"/>
    <w:rsid w:val="00172D02"/>
    <w:rsid w:val="00172E17"/>
    <w:rsid w:val="00172F99"/>
    <w:rsid w:val="001734FE"/>
    <w:rsid w:val="0017388C"/>
    <w:rsid w:val="00173E8B"/>
    <w:rsid w:val="001743AA"/>
    <w:rsid w:val="00174854"/>
    <w:rsid w:val="00174EEF"/>
    <w:rsid w:val="00175239"/>
    <w:rsid w:val="00175499"/>
    <w:rsid w:val="00176B1E"/>
    <w:rsid w:val="00176F3B"/>
    <w:rsid w:val="00177250"/>
    <w:rsid w:val="0017768B"/>
    <w:rsid w:val="00177A8C"/>
    <w:rsid w:val="00177E31"/>
    <w:rsid w:val="0018075C"/>
    <w:rsid w:val="00180B31"/>
    <w:rsid w:val="001816AF"/>
    <w:rsid w:val="00182D65"/>
    <w:rsid w:val="00182E1C"/>
    <w:rsid w:val="00182EB7"/>
    <w:rsid w:val="0018353B"/>
    <w:rsid w:val="00184021"/>
    <w:rsid w:val="00184233"/>
    <w:rsid w:val="00184582"/>
    <w:rsid w:val="001847DA"/>
    <w:rsid w:val="00185D6C"/>
    <w:rsid w:val="00185DA6"/>
    <w:rsid w:val="00185DBA"/>
    <w:rsid w:val="00186319"/>
    <w:rsid w:val="00186496"/>
    <w:rsid w:val="0018673B"/>
    <w:rsid w:val="00186A8A"/>
    <w:rsid w:val="00186ED3"/>
    <w:rsid w:val="00187144"/>
    <w:rsid w:val="00187145"/>
    <w:rsid w:val="00187A7D"/>
    <w:rsid w:val="00187B05"/>
    <w:rsid w:val="00190275"/>
    <w:rsid w:val="00190A98"/>
    <w:rsid w:val="00190E6B"/>
    <w:rsid w:val="00191496"/>
    <w:rsid w:val="001923AC"/>
    <w:rsid w:val="00192467"/>
    <w:rsid w:val="001924D2"/>
    <w:rsid w:val="001927BC"/>
    <w:rsid w:val="001935D4"/>
    <w:rsid w:val="0019382D"/>
    <w:rsid w:val="00193AC9"/>
    <w:rsid w:val="00193AF9"/>
    <w:rsid w:val="00193DB1"/>
    <w:rsid w:val="001940DD"/>
    <w:rsid w:val="0019469C"/>
    <w:rsid w:val="0019505F"/>
    <w:rsid w:val="00195119"/>
    <w:rsid w:val="00195714"/>
    <w:rsid w:val="00195DFF"/>
    <w:rsid w:val="00195FB3"/>
    <w:rsid w:val="00196458"/>
    <w:rsid w:val="00196C72"/>
    <w:rsid w:val="00196F9F"/>
    <w:rsid w:val="00197032"/>
    <w:rsid w:val="001972AF"/>
    <w:rsid w:val="0019744D"/>
    <w:rsid w:val="00197608"/>
    <w:rsid w:val="001976C0"/>
    <w:rsid w:val="00197D14"/>
    <w:rsid w:val="00197FC9"/>
    <w:rsid w:val="001A01AD"/>
    <w:rsid w:val="001A04B9"/>
    <w:rsid w:val="001A0666"/>
    <w:rsid w:val="001A0C5E"/>
    <w:rsid w:val="001A0DC5"/>
    <w:rsid w:val="001A1475"/>
    <w:rsid w:val="001A29F9"/>
    <w:rsid w:val="001A33CF"/>
    <w:rsid w:val="001A3F13"/>
    <w:rsid w:val="001A4139"/>
    <w:rsid w:val="001A43E6"/>
    <w:rsid w:val="001A52D1"/>
    <w:rsid w:val="001A5792"/>
    <w:rsid w:val="001A5A4C"/>
    <w:rsid w:val="001A5D5F"/>
    <w:rsid w:val="001A5E1A"/>
    <w:rsid w:val="001A67BB"/>
    <w:rsid w:val="001A7FE7"/>
    <w:rsid w:val="001B0065"/>
    <w:rsid w:val="001B0117"/>
    <w:rsid w:val="001B098F"/>
    <w:rsid w:val="001B099F"/>
    <w:rsid w:val="001B0D8E"/>
    <w:rsid w:val="001B0FF4"/>
    <w:rsid w:val="001B132D"/>
    <w:rsid w:val="001B1384"/>
    <w:rsid w:val="001B1478"/>
    <w:rsid w:val="001B1552"/>
    <w:rsid w:val="001B201C"/>
    <w:rsid w:val="001B24D5"/>
    <w:rsid w:val="001B2F05"/>
    <w:rsid w:val="001B33B5"/>
    <w:rsid w:val="001B438B"/>
    <w:rsid w:val="001B44A6"/>
    <w:rsid w:val="001B58E8"/>
    <w:rsid w:val="001B5AC5"/>
    <w:rsid w:val="001B5E06"/>
    <w:rsid w:val="001B621A"/>
    <w:rsid w:val="001B6F9C"/>
    <w:rsid w:val="001B751D"/>
    <w:rsid w:val="001B783A"/>
    <w:rsid w:val="001C0328"/>
    <w:rsid w:val="001C0C2D"/>
    <w:rsid w:val="001C1B47"/>
    <w:rsid w:val="001C1FAE"/>
    <w:rsid w:val="001C3869"/>
    <w:rsid w:val="001C569E"/>
    <w:rsid w:val="001C5E3A"/>
    <w:rsid w:val="001C6127"/>
    <w:rsid w:val="001C6D21"/>
    <w:rsid w:val="001D0405"/>
    <w:rsid w:val="001D052E"/>
    <w:rsid w:val="001D0C2C"/>
    <w:rsid w:val="001D0C87"/>
    <w:rsid w:val="001D12E1"/>
    <w:rsid w:val="001D17DE"/>
    <w:rsid w:val="001D1C17"/>
    <w:rsid w:val="001D1F8B"/>
    <w:rsid w:val="001D20BD"/>
    <w:rsid w:val="001D2596"/>
    <w:rsid w:val="001D2E28"/>
    <w:rsid w:val="001D310D"/>
    <w:rsid w:val="001D3493"/>
    <w:rsid w:val="001D4645"/>
    <w:rsid w:val="001D489B"/>
    <w:rsid w:val="001D4B61"/>
    <w:rsid w:val="001D4BB1"/>
    <w:rsid w:val="001D5BB5"/>
    <w:rsid w:val="001D697E"/>
    <w:rsid w:val="001D7209"/>
    <w:rsid w:val="001D730F"/>
    <w:rsid w:val="001D771E"/>
    <w:rsid w:val="001D7ABB"/>
    <w:rsid w:val="001D7E2C"/>
    <w:rsid w:val="001D7FE4"/>
    <w:rsid w:val="001E036D"/>
    <w:rsid w:val="001E0669"/>
    <w:rsid w:val="001E0F06"/>
    <w:rsid w:val="001E149F"/>
    <w:rsid w:val="001E15F5"/>
    <w:rsid w:val="001E1739"/>
    <w:rsid w:val="001E19C5"/>
    <w:rsid w:val="001E1D07"/>
    <w:rsid w:val="001E2209"/>
    <w:rsid w:val="001E2DA6"/>
    <w:rsid w:val="001E2F58"/>
    <w:rsid w:val="001E2FC6"/>
    <w:rsid w:val="001E382D"/>
    <w:rsid w:val="001E3A3F"/>
    <w:rsid w:val="001E3CF2"/>
    <w:rsid w:val="001E49D1"/>
    <w:rsid w:val="001E4BD5"/>
    <w:rsid w:val="001E55BD"/>
    <w:rsid w:val="001E5600"/>
    <w:rsid w:val="001E57B5"/>
    <w:rsid w:val="001E66BF"/>
    <w:rsid w:val="001E7281"/>
    <w:rsid w:val="001E744E"/>
    <w:rsid w:val="001E7523"/>
    <w:rsid w:val="001E752B"/>
    <w:rsid w:val="001E7EE7"/>
    <w:rsid w:val="001F0EF1"/>
    <w:rsid w:val="001F1BC1"/>
    <w:rsid w:val="001F1DA9"/>
    <w:rsid w:val="001F242D"/>
    <w:rsid w:val="001F32AD"/>
    <w:rsid w:val="001F33BF"/>
    <w:rsid w:val="001F343A"/>
    <w:rsid w:val="001F3703"/>
    <w:rsid w:val="001F4298"/>
    <w:rsid w:val="001F4381"/>
    <w:rsid w:val="001F4756"/>
    <w:rsid w:val="001F4CF0"/>
    <w:rsid w:val="001F4D17"/>
    <w:rsid w:val="001F538F"/>
    <w:rsid w:val="001F5398"/>
    <w:rsid w:val="001F56AC"/>
    <w:rsid w:val="001F5897"/>
    <w:rsid w:val="001F59DC"/>
    <w:rsid w:val="001F5C25"/>
    <w:rsid w:val="001F5D08"/>
    <w:rsid w:val="001F5EC2"/>
    <w:rsid w:val="001F60FD"/>
    <w:rsid w:val="001F6543"/>
    <w:rsid w:val="001F66E5"/>
    <w:rsid w:val="001F760E"/>
    <w:rsid w:val="001F7A7E"/>
    <w:rsid w:val="001F7C3B"/>
    <w:rsid w:val="001F7CBE"/>
    <w:rsid w:val="001F7D3A"/>
    <w:rsid w:val="001F7FC8"/>
    <w:rsid w:val="00200AA0"/>
    <w:rsid w:val="00200BEA"/>
    <w:rsid w:val="00201312"/>
    <w:rsid w:val="00201965"/>
    <w:rsid w:val="00201A3A"/>
    <w:rsid w:val="00201F47"/>
    <w:rsid w:val="00202027"/>
    <w:rsid w:val="0020285D"/>
    <w:rsid w:val="00202934"/>
    <w:rsid w:val="00203432"/>
    <w:rsid w:val="0020350A"/>
    <w:rsid w:val="0020355A"/>
    <w:rsid w:val="0020379F"/>
    <w:rsid w:val="00203C6E"/>
    <w:rsid w:val="002052ED"/>
    <w:rsid w:val="0020599E"/>
    <w:rsid w:val="002060F7"/>
    <w:rsid w:val="002064EF"/>
    <w:rsid w:val="002068CE"/>
    <w:rsid w:val="002069AE"/>
    <w:rsid w:val="002069B8"/>
    <w:rsid w:val="002069D0"/>
    <w:rsid w:val="00206F46"/>
    <w:rsid w:val="002072E7"/>
    <w:rsid w:val="0020767A"/>
    <w:rsid w:val="00207AD9"/>
    <w:rsid w:val="00207F79"/>
    <w:rsid w:val="00210011"/>
    <w:rsid w:val="0021046F"/>
    <w:rsid w:val="00210B0D"/>
    <w:rsid w:val="00210B89"/>
    <w:rsid w:val="00210FE2"/>
    <w:rsid w:val="0021120E"/>
    <w:rsid w:val="00211510"/>
    <w:rsid w:val="002115E4"/>
    <w:rsid w:val="00211932"/>
    <w:rsid w:val="00211D6C"/>
    <w:rsid w:val="002120E7"/>
    <w:rsid w:val="00212FEC"/>
    <w:rsid w:val="0021310A"/>
    <w:rsid w:val="002135EC"/>
    <w:rsid w:val="0021361D"/>
    <w:rsid w:val="0021367F"/>
    <w:rsid w:val="0021404B"/>
    <w:rsid w:val="002143B3"/>
    <w:rsid w:val="0021495F"/>
    <w:rsid w:val="00214FEC"/>
    <w:rsid w:val="0021563B"/>
    <w:rsid w:val="002156B6"/>
    <w:rsid w:val="002157F0"/>
    <w:rsid w:val="002161FD"/>
    <w:rsid w:val="0021644E"/>
    <w:rsid w:val="00216DC5"/>
    <w:rsid w:val="002173A1"/>
    <w:rsid w:val="002178BD"/>
    <w:rsid w:val="00217DBF"/>
    <w:rsid w:val="002204CA"/>
    <w:rsid w:val="00220F9A"/>
    <w:rsid w:val="002215E8"/>
    <w:rsid w:val="00222054"/>
    <w:rsid w:val="002222C9"/>
    <w:rsid w:val="00222ACF"/>
    <w:rsid w:val="002236AF"/>
    <w:rsid w:val="00223A7E"/>
    <w:rsid w:val="00224872"/>
    <w:rsid w:val="00224EC9"/>
    <w:rsid w:val="0022528E"/>
    <w:rsid w:val="00225401"/>
    <w:rsid w:val="002258BD"/>
    <w:rsid w:val="00225B7A"/>
    <w:rsid w:val="002268D3"/>
    <w:rsid w:val="0022787C"/>
    <w:rsid w:val="00227CC6"/>
    <w:rsid w:val="00227CD4"/>
    <w:rsid w:val="00227FED"/>
    <w:rsid w:val="00230F0B"/>
    <w:rsid w:val="00231282"/>
    <w:rsid w:val="0023137C"/>
    <w:rsid w:val="00231648"/>
    <w:rsid w:val="002318A5"/>
    <w:rsid w:val="00231AC3"/>
    <w:rsid w:val="00231D89"/>
    <w:rsid w:val="00232123"/>
    <w:rsid w:val="002321D0"/>
    <w:rsid w:val="00232742"/>
    <w:rsid w:val="002329D4"/>
    <w:rsid w:val="00232ECA"/>
    <w:rsid w:val="002332F7"/>
    <w:rsid w:val="00233508"/>
    <w:rsid w:val="00233FFD"/>
    <w:rsid w:val="00234175"/>
    <w:rsid w:val="002345B7"/>
    <w:rsid w:val="00235081"/>
    <w:rsid w:val="00235BE8"/>
    <w:rsid w:val="0023721D"/>
    <w:rsid w:val="00237C1E"/>
    <w:rsid w:val="00240617"/>
    <w:rsid w:val="0024067B"/>
    <w:rsid w:val="00240D6A"/>
    <w:rsid w:val="00240F08"/>
    <w:rsid w:val="002410CC"/>
    <w:rsid w:val="00241208"/>
    <w:rsid w:val="002415BC"/>
    <w:rsid w:val="002416EE"/>
    <w:rsid w:val="002421FE"/>
    <w:rsid w:val="002428C2"/>
    <w:rsid w:val="00242BAA"/>
    <w:rsid w:val="00242CA1"/>
    <w:rsid w:val="0024344A"/>
    <w:rsid w:val="002439E2"/>
    <w:rsid w:val="00243B7F"/>
    <w:rsid w:val="002449AE"/>
    <w:rsid w:val="002449F4"/>
    <w:rsid w:val="0024551F"/>
    <w:rsid w:val="00245D85"/>
    <w:rsid w:val="00245E7D"/>
    <w:rsid w:val="00245EAD"/>
    <w:rsid w:val="0024695B"/>
    <w:rsid w:val="00247553"/>
    <w:rsid w:val="00247B53"/>
    <w:rsid w:val="00247D6B"/>
    <w:rsid w:val="00250559"/>
    <w:rsid w:val="002507AC"/>
    <w:rsid w:val="00250CAB"/>
    <w:rsid w:val="00250E5F"/>
    <w:rsid w:val="00250E71"/>
    <w:rsid w:val="00250F3C"/>
    <w:rsid w:val="00251146"/>
    <w:rsid w:val="002514E0"/>
    <w:rsid w:val="002515FD"/>
    <w:rsid w:val="00251B2A"/>
    <w:rsid w:val="002520F5"/>
    <w:rsid w:val="00252814"/>
    <w:rsid w:val="00252BDC"/>
    <w:rsid w:val="00252CDF"/>
    <w:rsid w:val="00252E89"/>
    <w:rsid w:val="00253963"/>
    <w:rsid w:val="00253964"/>
    <w:rsid w:val="00253A93"/>
    <w:rsid w:val="00253AEA"/>
    <w:rsid w:val="0025452C"/>
    <w:rsid w:val="00255E2E"/>
    <w:rsid w:val="0025743B"/>
    <w:rsid w:val="002575A4"/>
    <w:rsid w:val="002577DE"/>
    <w:rsid w:val="0026036B"/>
    <w:rsid w:val="002604B1"/>
    <w:rsid w:val="0026065C"/>
    <w:rsid w:val="00260D5F"/>
    <w:rsid w:val="00260E45"/>
    <w:rsid w:val="0026140C"/>
    <w:rsid w:val="0026172F"/>
    <w:rsid w:val="00261749"/>
    <w:rsid w:val="00261C44"/>
    <w:rsid w:val="00261CD0"/>
    <w:rsid w:val="00262D98"/>
    <w:rsid w:val="00262EFF"/>
    <w:rsid w:val="002640C0"/>
    <w:rsid w:val="00264B80"/>
    <w:rsid w:val="00264E1D"/>
    <w:rsid w:val="00264E5D"/>
    <w:rsid w:val="00264F3B"/>
    <w:rsid w:val="00264FFE"/>
    <w:rsid w:val="002650F5"/>
    <w:rsid w:val="00265841"/>
    <w:rsid w:val="00265A4D"/>
    <w:rsid w:val="00265C77"/>
    <w:rsid w:val="00266465"/>
    <w:rsid w:val="00266512"/>
    <w:rsid w:val="00266E1E"/>
    <w:rsid w:val="00267CE5"/>
    <w:rsid w:val="00270206"/>
    <w:rsid w:val="00270325"/>
    <w:rsid w:val="00270C08"/>
    <w:rsid w:val="00271348"/>
    <w:rsid w:val="0027179C"/>
    <w:rsid w:val="0027328B"/>
    <w:rsid w:val="002734AF"/>
    <w:rsid w:val="00273FBE"/>
    <w:rsid w:val="00275129"/>
    <w:rsid w:val="002753C0"/>
    <w:rsid w:val="00275B85"/>
    <w:rsid w:val="00275DE4"/>
    <w:rsid w:val="002769D8"/>
    <w:rsid w:val="00276A80"/>
    <w:rsid w:val="00276E5E"/>
    <w:rsid w:val="002772B0"/>
    <w:rsid w:val="0027734C"/>
    <w:rsid w:val="00277C91"/>
    <w:rsid w:val="00280007"/>
    <w:rsid w:val="00280503"/>
    <w:rsid w:val="00281536"/>
    <w:rsid w:val="00281766"/>
    <w:rsid w:val="00282292"/>
    <w:rsid w:val="002822BB"/>
    <w:rsid w:val="00282703"/>
    <w:rsid w:val="00282BDD"/>
    <w:rsid w:val="00282C3F"/>
    <w:rsid w:val="00283431"/>
    <w:rsid w:val="00283B83"/>
    <w:rsid w:val="002845B9"/>
    <w:rsid w:val="00284988"/>
    <w:rsid w:val="002849E8"/>
    <w:rsid w:val="00285432"/>
    <w:rsid w:val="00285C59"/>
    <w:rsid w:val="002869F5"/>
    <w:rsid w:val="00286CC7"/>
    <w:rsid w:val="00286F62"/>
    <w:rsid w:val="002872F7"/>
    <w:rsid w:val="00287877"/>
    <w:rsid w:val="00290149"/>
    <w:rsid w:val="0029047D"/>
    <w:rsid w:val="0029066B"/>
    <w:rsid w:val="00290DC6"/>
    <w:rsid w:val="00290F6D"/>
    <w:rsid w:val="00291EDE"/>
    <w:rsid w:val="00292477"/>
    <w:rsid w:val="0029252C"/>
    <w:rsid w:val="00292BEC"/>
    <w:rsid w:val="00292EFE"/>
    <w:rsid w:val="00293473"/>
    <w:rsid w:val="002941E4"/>
    <w:rsid w:val="0029424C"/>
    <w:rsid w:val="002946A1"/>
    <w:rsid w:val="002947AF"/>
    <w:rsid w:val="002947C6"/>
    <w:rsid w:val="00294BB2"/>
    <w:rsid w:val="00294CF8"/>
    <w:rsid w:val="00294DB9"/>
    <w:rsid w:val="00294DFE"/>
    <w:rsid w:val="002954AF"/>
    <w:rsid w:val="00295A1E"/>
    <w:rsid w:val="002968F3"/>
    <w:rsid w:val="00296A53"/>
    <w:rsid w:val="00296BD5"/>
    <w:rsid w:val="002970CB"/>
    <w:rsid w:val="0029720F"/>
    <w:rsid w:val="00297A19"/>
    <w:rsid w:val="00297BBA"/>
    <w:rsid w:val="00297D2B"/>
    <w:rsid w:val="00297E51"/>
    <w:rsid w:val="00297E53"/>
    <w:rsid w:val="002A0352"/>
    <w:rsid w:val="002A0C81"/>
    <w:rsid w:val="002A13A6"/>
    <w:rsid w:val="002A1821"/>
    <w:rsid w:val="002A1C76"/>
    <w:rsid w:val="002A2970"/>
    <w:rsid w:val="002A2BC8"/>
    <w:rsid w:val="002A2C28"/>
    <w:rsid w:val="002A3BCE"/>
    <w:rsid w:val="002A3C46"/>
    <w:rsid w:val="002A3E9F"/>
    <w:rsid w:val="002A5B2A"/>
    <w:rsid w:val="002A606C"/>
    <w:rsid w:val="002A681C"/>
    <w:rsid w:val="002A6A20"/>
    <w:rsid w:val="002A6F62"/>
    <w:rsid w:val="002A7388"/>
    <w:rsid w:val="002A7CDC"/>
    <w:rsid w:val="002B053E"/>
    <w:rsid w:val="002B0DF2"/>
    <w:rsid w:val="002B11F5"/>
    <w:rsid w:val="002B2C3D"/>
    <w:rsid w:val="002B36FD"/>
    <w:rsid w:val="002B413C"/>
    <w:rsid w:val="002B41B9"/>
    <w:rsid w:val="002B42FF"/>
    <w:rsid w:val="002B46CF"/>
    <w:rsid w:val="002B4F67"/>
    <w:rsid w:val="002B54AF"/>
    <w:rsid w:val="002B6362"/>
    <w:rsid w:val="002B6A39"/>
    <w:rsid w:val="002B6C0D"/>
    <w:rsid w:val="002B6F65"/>
    <w:rsid w:val="002B6FEA"/>
    <w:rsid w:val="002B7359"/>
    <w:rsid w:val="002B73D7"/>
    <w:rsid w:val="002B7A8A"/>
    <w:rsid w:val="002B7BC6"/>
    <w:rsid w:val="002B7C43"/>
    <w:rsid w:val="002C16B5"/>
    <w:rsid w:val="002C1B01"/>
    <w:rsid w:val="002C1E98"/>
    <w:rsid w:val="002C2008"/>
    <w:rsid w:val="002C2658"/>
    <w:rsid w:val="002C335C"/>
    <w:rsid w:val="002C36B8"/>
    <w:rsid w:val="002C36D5"/>
    <w:rsid w:val="002C4283"/>
    <w:rsid w:val="002C45BF"/>
    <w:rsid w:val="002C4C60"/>
    <w:rsid w:val="002C4CDE"/>
    <w:rsid w:val="002C533C"/>
    <w:rsid w:val="002C5758"/>
    <w:rsid w:val="002C6FF5"/>
    <w:rsid w:val="002D0887"/>
    <w:rsid w:val="002D0B79"/>
    <w:rsid w:val="002D0C04"/>
    <w:rsid w:val="002D1015"/>
    <w:rsid w:val="002D10D4"/>
    <w:rsid w:val="002D1CEF"/>
    <w:rsid w:val="002D1D96"/>
    <w:rsid w:val="002D38C0"/>
    <w:rsid w:val="002D425C"/>
    <w:rsid w:val="002D4594"/>
    <w:rsid w:val="002D49C7"/>
    <w:rsid w:val="002D4C05"/>
    <w:rsid w:val="002D4ECB"/>
    <w:rsid w:val="002D5673"/>
    <w:rsid w:val="002D61E6"/>
    <w:rsid w:val="002D6E5C"/>
    <w:rsid w:val="002D7524"/>
    <w:rsid w:val="002D7B68"/>
    <w:rsid w:val="002D7DEA"/>
    <w:rsid w:val="002E02D0"/>
    <w:rsid w:val="002E072D"/>
    <w:rsid w:val="002E0DBC"/>
    <w:rsid w:val="002E0F1D"/>
    <w:rsid w:val="002E17C5"/>
    <w:rsid w:val="002E20BB"/>
    <w:rsid w:val="002E26E7"/>
    <w:rsid w:val="002E3321"/>
    <w:rsid w:val="002E4A0B"/>
    <w:rsid w:val="002E4FF3"/>
    <w:rsid w:val="002E6153"/>
    <w:rsid w:val="002E6315"/>
    <w:rsid w:val="002E63C2"/>
    <w:rsid w:val="002E6735"/>
    <w:rsid w:val="002E6F01"/>
    <w:rsid w:val="002E6FFE"/>
    <w:rsid w:val="002E70C6"/>
    <w:rsid w:val="002E797B"/>
    <w:rsid w:val="002E7CA8"/>
    <w:rsid w:val="002F0E26"/>
    <w:rsid w:val="002F148A"/>
    <w:rsid w:val="002F15BF"/>
    <w:rsid w:val="002F166E"/>
    <w:rsid w:val="002F20AE"/>
    <w:rsid w:val="002F2884"/>
    <w:rsid w:val="002F2EC5"/>
    <w:rsid w:val="002F3166"/>
    <w:rsid w:val="002F3348"/>
    <w:rsid w:val="002F3A68"/>
    <w:rsid w:val="002F42B7"/>
    <w:rsid w:val="002F433D"/>
    <w:rsid w:val="002F45C3"/>
    <w:rsid w:val="002F4732"/>
    <w:rsid w:val="002F49CE"/>
    <w:rsid w:val="002F4E4C"/>
    <w:rsid w:val="002F5106"/>
    <w:rsid w:val="002F6072"/>
    <w:rsid w:val="002F6226"/>
    <w:rsid w:val="002F66B2"/>
    <w:rsid w:val="002F73B5"/>
    <w:rsid w:val="002F75F9"/>
    <w:rsid w:val="002F795E"/>
    <w:rsid w:val="002F7A99"/>
    <w:rsid w:val="002F7E11"/>
    <w:rsid w:val="003000DA"/>
    <w:rsid w:val="00300967"/>
    <w:rsid w:val="00300A5F"/>
    <w:rsid w:val="00300EB5"/>
    <w:rsid w:val="003013BD"/>
    <w:rsid w:val="003015BB"/>
    <w:rsid w:val="00302758"/>
    <w:rsid w:val="00302CD5"/>
    <w:rsid w:val="0030382E"/>
    <w:rsid w:val="00303DE8"/>
    <w:rsid w:val="00304C69"/>
    <w:rsid w:val="00305395"/>
    <w:rsid w:val="0030566F"/>
    <w:rsid w:val="003067CC"/>
    <w:rsid w:val="003069CA"/>
    <w:rsid w:val="00306A7A"/>
    <w:rsid w:val="003100CD"/>
    <w:rsid w:val="0031035F"/>
    <w:rsid w:val="00310475"/>
    <w:rsid w:val="00310820"/>
    <w:rsid w:val="00310ADD"/>
    <w:rsid w:val="00310EF3"/>
    <w:rsid w:val="003113CE"/>
    <w:rsid w:val="003116DB"/>
    <w:rsid w:val="003119EF"/>
    <w:rsid w:val="00311B59"/>
    <w:rsid w:val="0031243E"/>
    <w:rsid w:val="0031281D"/>
    <w:rsid w:val="00312F47"/>
    <w:rsid w:val="00313416"/>
    <w:rsid w:val="00313933"/>
    <w:rsid w:val="00313F54"/>
    <w:rsid w:val="003143D0"/>
    <w:rsid w:val="003145F2"/>
    <w:rsid w:val="00314A0E"/>
    <w:rsid w:val="00314A16"/>
    <w:rsid w:val="00314CFE"/>
    <w:rsid w:val="0031574C"/>
    <w:rsid w:val="00315AF5"/>
    <w:rsid w:val="003161B8"/>
    <w:rsid w:val="00316982"/>
    <w:rsid w:val="00316B49"/>
    <w:rsid w:val="00316E4C"/>
    <w:rsid w:val="00317632"/>
    <w:rsid w:val="00317BA8"/>
    <w:rsid w:val="00317C0A"/>
    <w:rsid w:val="00320236"/>
    <w:rsid w:val="00320C6B"/>
    <w:rsid w:val="00322457"/>
    <w:rsid w:val="00322AA6"/>
    <w:rsid w:val="00322BA2"/>
    <w:rsid w:val="00323012"/>
    <w:rsid w:val="003232E5"/>
    <w:rsid w:val="003236C3"/>
    <w:rsid w:val="00323A46"/>
    <w:rsid w:val="003246CC"/>
    <w:rsid w:val="00325DF4"/>
    <w:rsid w:val="00326D27"/>
    <w:rsid w:val="00326FA4"/>
    <w:rsid w:val="0033117E"/>
    <w:rsid w:val="003314CE"/>
    <w:rsid w:val="00331DC4"/>
    <w:rsid w:val="003320A3"/>
    <w:rsid w:val="00332BCD"/>
    <w:rsid w:val="00332D88"/>
    <w:rsid w:val="00332F32"/>
    <w:rsid w:val="00333227"/>
    <w:rsid w:val="003342EE"/>
    <w:rsid w:val="00334D70"/>
    <w:rsid w:val="00334DA1"/>
    <w:rsid w:val="00335109"/>
    <w:rsid w:val="003359A0"/>
    <w:rsid w:val="00335C08"/>
    <w:rsid w:val="003362BF"/>
    <w:rsid w:val="0033682D"/>
    <w:rsid w:val="003375BD"/>
    <w:rsid w:val="003377E9"/>
    <w:rsid w:val="00337A88"/>
    <w:rsid w:val="00337DE7"/>
    <w:rsid w:val="003401ED"/>
    <w:rsid w:val="0034080F"/>
    <w:rsid w:val="00340A69"/>
    <w:rsid w:val="00340AD0"/>
    <w:rsid w:val="00341037"/>
    <w:rsid w:val="003412FE"/>
    <w:rsid w:val="003416E2"/>
    <w:rsid w:val="00341A60"/>
    <w:rsid w:val="00342651"/>
    <w:rsid w:val="003428D7"/>
    <w:rsid w:val="003432D0"/>
    <w:rsid w:val="003440BB"/>
    <w:rsid w:val="00345160"/>
    <w:rsid w:val="00345A6C"/>
    <w:rsid w:val="003461D4"/>
    <w:rsid w:val="0034669C"/>
    <w:rsid w:val="003471B3"/>
    <w:rsid w:val="003471D8"/>
    <w:rsid w:val="00347413"/>
    <w:rsid w:val="003477F0"/>
    <w:rsid w:val="00347C3A"/>
    <w:rsid w:val="003508A6"/>
    <w:rsid w:val="00350B2C"/>
    <w:rsid w:val="0035170C"/>
    <w:rsid w:val="003532AB"/>
    <w:rsid w:val="00353741"/>
    <w:rsid w:val="0035432A"/>
    <w:rsid w:val="003545DE"/>
    <w:rsid w:val="00354687"/>
    <w:rsid w:val="00354A35"/>
    <w:rsid w:val="00354B3E"/>
    <w:rsid w:val="00354FD8"/>
    <w:rsid w:val="00355471"/>
    <w:rsid w:val="0035664A"/>
    <w:rsid w:val="003568D8"/>
    <w:rsid w:val="00356980"/>
    <w:rsid w:val="003569EF"/>
    <w:rsid w:val="003573A4"/>
    <w:rsid w:val="0035763A"/>
    <w:rsid w:val="00357B5D"/>
    <w:rsid w:val="003606AE"/>
    <w:rsid w:val="00360935"/>
    <w:rsid w:val="003609DE"/>
    <w:rsid w:val="00360CE9"/>
    <w:rsid w:val="0036198E"/>
    <w:rsid w:val="003619DD"/>
    <w:rsid w:val="00361CC0"/>
    <w:rsid w:val="00362013"/>
    <w:rsid w:val="00362449"/>
    <w:rsid w:val="00362532"/>
    <w:rsid w:val="00362D7D"/>
    <w:rsid w:val="003634E4"/>
    <w:rsid w:val="00363585"/>
    <w:rsid w:val="00363F71"/>
    <w:rsid w:val="0036465B"/>
    <w:rsid w:val="00365446"/>
    <w:rsid w:val="00365C9E"/>
    <w:rsid w:val="00365F1C"/>
    <w:rsid w:val="00365F44"/>
    <w:rsid w:val="00366108"/>
    <w:rsid w:val="00366AD2"/>
    <w:rsid w:val="00367B47"/>
    <w:rsid w:val="00367E5B"/>
    <w:rsid w:val="00370D76"/>
    <w:rsid w:val="00370E89"/>
    <w:rsid w:val="00370F42"/>
    <w:rsid w:val="003719DE"/>
    <w:rsid w:val="00371FB5"/>
    <w:rsid w:val="003720EC"/>
    <w:rsid w:val="003728D2"/>
    <w:rsid w:val="00373319"/>
    <w:rsid w:val="003733F0"/>
    <w:rsid w:val="003737DB"/>
    <w:rsid w:val="0037396C"/>
    <w:rsid w:val="00373B32"/>
    <w:rsid w:val="00373B90"/>
    <w:rsid w:val="00373D53"/>
    <w:rsid w:val="00375463"/>
    <w:rsid w:val="00375685"/>
    <w:rsid w:val="0037664B"/>
    <w:rsid w:val="00376C01"/>
    <w:rsid w:val="00377170"/>
    <w:rsid w:val="0037718B"/>
    <w:rsid w:val="003774B9"/>
    <w:rsid w:val="003774D8"/>
    <w:rsid w:val="0037786E"/>
    <w:rsid w:val="00377BE6"/>
    <w:rsid w:val="00377D30"/>
    <w:rsid w:val="00377F88"/>
    <w:rsid w:val="00380513"/>
    <w:rsid w:val="0038064C"/>
    <w:rsid w:val="00380696"/>
    <w:rsid w:val="00380B3F"/>
    <w:rsid w:val="00380CF7"/>
    <w:rsid w:val="00380FFC"/>
    <w:rsid w:val="00381011"/>
    <w:rsid w:val="003817EC"/>
    <w:rsid w:val="00381B1D"/>
    <w:rsid w:val="003821A8"/>
    <w:rsid w:val="00382B80"/>
    <w:rsid w:val="00382D4A"/>
    <w:rsid w:val="00382FDA"/>
    <w:rsid w:val="003831FD"/>
    <w:rsid w:val="00383293"/>
    <w:rsid w:val="003834E5"/>
    <w:rsid w:val="00383652"/>
    <w:rsid w:val="00383E5D"/>
    <w:rsid w:val="00384C79"/>
    <w:rsid w:val="00384CA7"/>
    <w:rsid w:val="003851A2"/>
    <w:rsid w:val="003854D8"/>
    <w:rsid w:val="003858DC"/>
    <w:rsid w:val="00385A3F"/>
    <w:rsid w:val="00386319"/>
    <w:rsid w:val="0038709F"/>
    <w:rsid w:val="003870E5"/>
    <w:rsid w:val="003900D1"/>
    <w:rsid w:val="00390467"/>
    <w:rsid w:val="003909A4"/>
    <w:rsid w:val="00390DE6"/>
    <w:rsid w:val="00390E9F"/>
    <w:rsid w:val="00391EC2"/>
    <w:rsid w:val="00391F72"/>
    <w:rsid w:val="00392A79"/>
    <w:rsid w:val="003933D9"/>
    <w:rsid w:val="00393522"/>
    <w:rsid w:val="00393815"/>
    <w:rsid w:val="00393873"/>
    <w:rsid w:val="00393D91"/>
    <w:rsid w:val="0039411A"/>
    <w:rsid w:val="00394958"/>
    <w:rsid w:val="00394AE2"/>
    <w:rsid w:val="003952E4"/>
    <w:rsid w:val="00395507"/>
    <w:rsid w:val="003955F7"/>
    <w:rsid w:val="00395807"/>
    <w:rsid w:val="00396095"/>
    <w:rsid w:val="0039610E"/>
    <w:rsid w:val="0039747C"/>
    <w:rsid w:val="00397A5B"/>
    <w:rsid w:val="00397AB7"/>
    <w:rsid w:val="003A00C3"/>
    <w:rsid w:val="003A0B78"/>
    <w:rsid w:val="003A116F"/>
    <w:rsid w:val="003A2429"/>
    <w:rsid w:val="003A24A8"/>
    <w:rsid w:val="003A2599"/>
    <w:rsid w:val="003A396F"/>
    <w:rsid w:val="003A52E3"/>
    <w:rsid w:val="003A5BC5"/>
    <w:rsid w:val="003A6660"/>
    <w:rsid w:val="003A72C9"/>
    <w:rsid w:val="003A739B"/>
    <w:rsid w:val="003A7DC7"/>
    <w:rsid w:val="003A7E1F"/>
    <w:rsid w:val="003B0007"/>
    <w:rsid w:val="003B00A2"/>
    <w:rsid w:val="003B0642"/>
    <w:rsid w:val="003B0F93"/>
    <w:rsid w:val="003B102C"/>
    <w:rsid w:val="003B12C0"/>
    <w:rsid w:val="003B13B9"/>
    <w:rsid w:val="003B15B8"/>
    <w:rsid w:val="003B1621"/>
    <w:rsid w:val="003B1D74"/>
    <w:rsid w:val="003B1E92"/>
    <w:rsid w:val="003B29CC"/>
    <w:rsid w:val="003B2DCC"/>
    <w:rsid w:val="003B330B"/>
    <w:rsid w:val="003B48D4"/>
    <w:rsid w:val="003B4DA1"/>
    <w:rsid w:val="003B518D"/>
    <w:rsid w:val="003B555C"/>
    <w:rsid w:val="003B68B8"/>
    <w:rsid w:val="003B6C96"/>
    <w:rsid w:val="003B7523"/>
    <w:rsid w:val="003B7868"/>
    <w:rsid w:val="003C047C"/>
    <w:rsid w:val="003C055D"/>
    <w:rsid w:val="003C0B3B"/>
    <w:rsid w:val="003C0FB0"/>
    <w:rsid w:val="003C10B5"/>
    <w:rsid w:val="003C11A3"/>
    <w:rsid w:val="003C134E"/>
    <w:rsid w:val="003C1476"/>
    <w:rsid w:val="003C19F4"/>
    <w:rsid w:val="003C1EAD"/>
    <w:rsid w:val="003C20B3"/>
    <w:rsid w:val="003C2398"/>
    <w:rsid w:val="003C2A1E"/>
    <w:rsid w:val="003C2B0F"/>
    <w:rsid w:val="003C35F8"/>
    <w:rsid w:val="003C36FD"/>
    <w:rsid w:val="003C3882"/>
    <w:rsid w:val="003C3FF3"/>
    <w:rsid w:val="003C4138"/>
    <w:rsid w:val="003C4B8E"/>
    <w:rsid w:val="003C4CD0"/>
    <w:rsid w:val="003C52A8"/>
    <w:rsid w:val="003C52E6"/>
    <w:rsid w:val="003C59A7"/>
    <w:rsid w:val="003C5EAA"/>
    <w:rsid w:val="003C603E"/>
    <w:rsid w:val="003C60AB"/>
    <w:rsid w:val="003C6724"/>
    <w:rsid w:val="003C71D2"/>
    <w:rsid w:val="003C779E"/>
    <w:rsid w:val="003D0071"/>
    <w:rsid w:val="003D0441"/>
    <w:rsid w:val="003D0549"/>
    <w:rsid w:val="003D0DB0"/>
    <w:rsid w:val="003D157C"/>
    <w:rsid w:val="003D1794"/>
    <w:rsid w:val="003D2013"/>
    <w:rsid w:val="003D2100"/>
    <w:rsid w:val="003D23AD"/>
    <w:rsid w:val="003D3A8C"/>
    <w:rsid w:val="003D3F4E"/>
    <w:rsid w:val="003D4080"/>
    <w:rsid w:val="003D42D4"/>
    <w:rsid w:val="003D43B2"/>
    <w:rsid w:val="003D491C"/>
    <w:rsid w:val="003D4C87"/>
    <w:rsid w:val="003D4EB3"/>
    <w:rsid w:val="003D4F8E"/>
    <w:rsid w:val="003D5842"/>
    <w:rsid w:val="003D5B8A"/>
    <w:rsid w:val="003D61AB"/>
    <w:rsid w:val="003D6457"/>
    <w:rsid w:val="003D6475"/>
    <w:rsid w:val="003D6D68"/>
    <w:rsid w:val="003D6EAF"/>
    <w:rsid w:val="003D795E"/>
    <w:rsid w:val="003D7AD9"/>
    <w:rsid w:val="003D7BAD"/>
    <w:rsid w:val="003E0174"/>
    <w:rsid w:val="003E088B"/>
    <w:rsid w:val="003E0BB6"/>
    <w:rsid w:val="003E0DEB"/>
    <w:rsid w:val="003E0FEC"/>
    <w:rsid w:val="003E12BE"/>
    <w:rsid w:val="003E16E8"/>
    <w:rsid w:val="003E2225"/>
    <w:rsid w:val="003E233C"/>
    <w:rsid w:val="003E26FE"/>
    <w:rsid w:val="003E31B5"/>
    <w:rsid w:val="003E32C9"/>
    <w:rsid w:val="003E35A4"/>
    <w:rsid w:val="003E3EEB"/>
    <w:rsid w:val="003E4C72"/>
    <w:rsid w:val="003E4D5F"/>
    <w:rsid w:val="003E4EF1"/>
    <w:rsid w:val="003E5231"/>
    <w:rsid w:val="003E5B71"/>
    <w:rsid w:val="003E63A0"/>
    <w:rsid w:val="003E6B0E"/>
    <w:rsid w:val="003E7237"/>
    <w:rsid w:val="003E73C0"/>
    <w:rsid w:val="003E79D6"/>
    <w:rsid w:val="003F0540"/>
    <w:rsid w:val="003F0659"/>
    <w:rsid w:val="003F1035"/>
    <w:rsid w:val="003F243A"/>
    <w:rsid w:val="003F2613"/>
    <w:rsid w:val="003F2FED"/>
    <w:rsid w:val="003F306B"/>
    <w:rsid w:val="003F3D29"/>
    <w:rsid w:val="003F3E78"/>
    <w:rsid w:val="003F3F12"/>
    <w:rsid w:val="003F3F80"/>
    <w:rsid w:val="003F43C4"/>
    <w:rsid w:val="003F512F"/>
    <w:rsid w:val="003F52B6"/>
    <w:rsid w:val="003F57BA"/>
    <w:rsid w:val="003F624E"/>
    <w:rsid w:val="003F6369"/>
    <w:rsid w:val="003F6635"/>
    <w:rsid w:val="003F6EEB"/>
    <w:rsid w:val="003F713E"/>
    <w:rsid w:val="003F7186"/>
    <w:rsid w:val="003F7198"/>
    <w:rsid w:val="003F71B0"/>
    <w:rsid w:val="00400620"/>
    <w:rsid w:val="00400A9B"/>
    <w:rsid w:val="00400B73"/>
    <w:rsid w:val="0040109E"/>
    <w:rsid w:val="00401716"/>
    <w:rsid w:val="00402145"/>
    <w:rsid w:val="0040215C"/>
    <w:rsid w:val="00402744"/>
    <w:rsid w:val="0040301D"/>
    <w:rsid w:val="00403B64"/>
    <w:rsid w:val="00403DA5"/>
    <w:rsid w:val="004045FD"/>
    <w:rsid w:val="00404C63"/>
    <w:rsid w:val="00404C9E"/>
    <w:rsid w:val="0040560A"/>
    <w:rsid w:val="00405B07"/>
    <w:rsid w:val="004061A8"/>
    <w:rsid w:val="004068A8"/>
    <w:rsid w:val="00406C62"/>
    <w:rsid w:val="004071D5"/>
    <w:rsid w:val="00411071"/>
    <w:rsid w:val="004121A9"/>
    <w:rsid w:val="00412216"/>
    <w:rsid w:val="00412732"/>
    <w:rsid w:val="0041379F"/>
    <w:rsid w:val="0041399B"/>
    <w:rsid w:val="00413C30"/>
    <w:rsid w:val="004144D0"/>
    <w:rsid w:val="00414D22"/>
    <w:rsid w:val="00415F04"/>
    <w:rsid w:val="00416B9F"/>
    <w:rsid w:val="00416D64"/>
    <w:rsid w:val="00417090"/>
    <w:rsid w:val="004200DA"/>
    <w:rsid w:val="00420560"/>
    <w:rsid w:val="0042057A"/>
    <w:rsid w:val="004206CD"/>
    <w:rsid w:val="00420838"/>
    <w:rsid w:val="0042089E"/>
    <w:rsid w:val="00420E48"/>
    <w:rsid w:val="00421064"/>
    <w:rsid w:val="00421574"/>
    <w:rsid w:val="004215B6"/>
    <w:rsid w:val="004218EE"/>
    <w:rsid w:val="00421CA3"/>
    <w:rsid w:val="00421F58"/>
    <w:rsid w:val="0042250A"/>
    <w:rsid w:val="00422EAE"/>
    <w:rsid w:val="00423200"/>
    <w:rsid w:val="00423271"/>
    <w:rsid w:val="004232CD"/>
    <w:rsid w:val="0042406F"/>
    <w:rsid w:val="00424221"/>
    <w:rsid w:val="0042429C"/>
    <w:rsid w:val="0042476A"/>
    <w:rsid w:val="00424992"/>
    <w:rsid w:val="004260AA"/>
    <w:rsid w:val="004261AC"/>
    <w:rsid w:val="004275CA"/>
    <w:rsid w:val="00430422"/>
    <w:rsid w:val="004304EF"/>
    <w:rsid w:val="004308C2"/>
    <w:rsid w:val="00430916"/>
    <w:rsid w:val="00430B7B"/>
    <w:rsid w:val="004311A2"/>
    <w:rsid w:val="0043208B"/>
    <w:rsid w:val="0043244D"/>
    <w:rsid w:val="00432CD8"/>
    <w:rsid w:val="004331D7"/>
    <w:rsid w:val="004335D7"/>
    <w:rsid w:val="00433E5D"/>
    <w:rsid w:val="004342B7"/>
    <w:rsid w:val="0043491B"/>
    <w:rsid w:val="00434E51"/>
    <w:rsid w:val="00434EED"/>
    <w:rsid w:val="00434F42"/>
    <w:rsid w:val="004353E9"/>
    <w:rsid w:val="0043551C"/>
    <w:rsid w:val="00436021"/>
    <w:rsid w:val="00436931"/>
    <w:rsid w:val="0043694D"/>
    <w:rsid w:val="00436B42"/>
    <w:rsid w:val="00436FD4"/>
    <w:rsid w:val="00437669"/>
    <w:rsid w:val="004378BF"/>
    <w:rsid w:val="00440325"/>
    <w:rsid w:val="0044105D"/>
    <w:rsid w:val="004413FD"/>
    <w:rsid w:val="004414D2"/>
    <w:rsid w:val="0044198E"/>
    <w:rsid w:val="00441A0A"/>
    <w:rsid w:val="00442058"/>
    <w:rsid w:val="00442535"/>
    <w:rsid w:val="004426D7"/>
    <w:rsid w:val="00442FF3"/>
    <w:rsid w:val="00445137"/>
    <w:rsid w:val="00446245"/>
    <w:rsid w:val="00450035"/>
    <w:rsid w:val="004500BC"/>
    <w:rsid w:val="00450263"/>
    <w:rsid w:val="004508B8"/>
    <w:rsid w:val="00450D21"/>
    <w:rsid w:val="00451727"/>
    <w:rsid w:val="004519C0"/>
    <w:rsid w:val="00452AA7"/>
    <w:rsid w:val="00452D38"/>
    <w:rsid w:val="004535D5"/>
    <w:rsid w:val="0045372A"/>
    <w:rsid w:val="0045386C"/>
    <w:rsid w:val="00453D7E"/>
    <w:rsid w:val="00453F7F"/>
    <w:rsid w:val="0045430D"/>
    <w:rsid w:val="004544DD"/>
    <w:rsid w:val="00454DBB"/>
    <w:rsid w:val="0045529E"/>
    <w:rsid w:val="004558FA"/>
    <w:rsid w:val="00455CAB"/>
    <w:rsid w:val="00455F3B"/>
    <w:rsid w:val="00456B82"/>
    <w:rsid w:val="004572F9"/>
    <w:rsid w:val="00457687"/>
    <w:rsid w:val="004577C5"/>
    <w:rsid w:val="004578F9"/>
    <w:rsid w:val="00457DF4"/>
    <w:rsid w:val="004602E4"/>
    <w:rsid w:val="0046054B"/>
    <w:rsid w:val="00460635"/>
    <w:rsid w:val="004608B5"/>
    <w:rsid w:val="004614BC"/>
    <w:rsid w:val="00461793"/>
    <w:rsid w:val="00461872"/>
    <w:rsid w:val="00461A28"/>
    <w:rsid w:val="00461F45"/>
    <w:rsid w:val="00461F8C"/>
    <w:rsid w:val="004625A6"/>
    <w:rsid w:val="00462D5A"/>
    <w:rsid w:val="00464627"/>
    <w:rsid w:val="00464F07"/>
    <w:rsid w:val="00464FE8"/>
    <w:rsid w:val="00465307"/>
    <w:rsid w:val="004703B6"/>
    <w:rsid w:val="00470606"/>
    <w:rsid w:val="00470AA1"/>
    <w:rsid w:val="00470D57"/>
    <w:rsid w:val="00470EEF"/>
    <w:rsid w:val="004715B9"/>
    <w:rsid w:val="00471A1F"/>
    <w:rsid w:val="00471AA3"/>
    <w:rsid w:val="00471D0F"/>
    <w:rsid w:val="00472335"/>
    <w:rsid w:val="00472A66"/>
    <w:rsid w:val="0047343F"/>
    <w:rsid w:val="0047414B"/>
    <w:rsid w:val="00474541"/>
    <w:rsid w:val="00474DE6"/>
    <w:rsid w:val="004754C9"/>
    <w:rsid w:val="00475E56"/>
    <w:rsid w:val="00476082"/>
    <w:rsid w:val="00476F1F"/>
    <w:rsid w:val="00476F49"/>
    <w:rsid w:val="00477EC8"/>
    <w:rsid w:val="00480336"/>
    <w:rsid w:val="004806BB"/>
    <w:rsid w:val="00480B7F"/>
    <w:rsid w:val="00480CAE"/>
    <w:rsid w:val="00481158"/>
    <w:rsid w:val="00481811"/>
    <w:rsid w:val="00482D02"/>
    <w:rsid w:val="0048421A"/>
    <w:rsid w:val="004842E6"/>
    <w:rsid w:val="004846C8"/>
    <w:rsid w:val="00485132"/>
    <w:rsid w:val="0048516A"/>
    <w:rsid w:val="00485596"/>
    <w:rsid w:val="004855BE"/>
    <w:rsid w:val="004855CE"/>
    <w:rsid w:val="00486AFD"/>
    <w:rsid w:val="0048701B"/>
    <w:rsid w:val="00487414"/>
    <w:rsid w:val="004876DE"/>
    <w:rsid w:val="00487BC2"/>
    <w:rsid w:val="00490791"/>
    <w:rsid w:val="00491093"/>
    <w:rsid w:val="0049129D"/>
    <w:rsid w:val="0049136F"/>
    <w:rsid w:val="00491426"/>
    <w:rsid w:val="00491916"/>
    <w:rsid w:val="00491E26"/>
    <w:rsid w:val="004927BE"/>
    <w:rsid w:val="00492A74"/>
    <w:rsid w:val="00493123"/>
    <w:rsid w:val="00494153"/>
    <w:rsid w:val="00494543"/>
    <w:rsid w:val="00495254"/>
    <w:rsid w:val="00495456"/>
    <w:rsid w:val="00496C38"/>
    <w:rsid w:val="00496D71"/>
    <w:rsid w:val="004979C1"/>
    <w:rsid w:val="004A0399"/>
    <w:rsid w:val="004A05C9"/>
    <w:rsid w:val="004A0859"/>
    <w:rsid w:val="004A0FBC"/>
    <w:rsid w:val="004A1024"/>
    <w:rsid w:val="004A238E"/>
    <w:rsid w:val="004A2AAC"/>
    <w:rsid w:val="004A2B03"/>
    <w:rsid w:val="004A2DE1"/>
    <w:rsid w:val="004A3684"/>
    <w:rsid w:val="004A5262"/>
    <w:rsid w:val="004A5686"/>
    <w:rsid w:val="004A5FA6"/>
    <w:rsid w:val="004A6125"/>
    <w:rsid w:val="004A61BD"/>
    <w:rsid w:val="004A767D"/>
    <w:rsid w:val="004A7D23"/>
    <w:rsid w:val="004A7F3B"/>
    <w:rsid w:val="004B004B"/>
    <w:rsid w:val="004B041A"/>
    <w:rsid w:val="004B1B1F"/>
    <w:rsid w:val="004B1D6D"/>
    <w:rsid w:val="004B1DEF"/>
    <w:rsid w:val="004B1EE8"/>
    <w:rsid w:val="004B2129"/>
    <w:rsid w:val="004B295E"/>
    <w:rsid w:val="004B2FF8"/>
    <w:rsid w:val="004B370E"/>
    <w:rsid w:val="004B37AD"/>
    <w:rsid w:val="004B38D4"/>
    <w:rsid w:val="004B3AE5"/>
    <w:rsid w:val="004B46BC"/>
    <w:rsid w:val="004B4763"/>
    <w:rsid w:val="004B4A47"/>
    <w:rsid w:val="004B4CBC"/>
    <w:rsid w:val="004B53A8"/>
    <w:rsid w:val="004B54C1"/>
    <w:rsid w:val="004B5570"/>
    <w:rsid w:val="004B61BA"/>
    <w:rsid w:val="004B697E"/>
    <w:rsid w:val="004B78F7"/>
    <w:rsid w:val="004B7B1B"/>
    <w:rsid w:val="004C0029"/>
    <w:rsid w:val="004C0873"/>
    <w:rsid w:val="004C09F9"/>
    <w:rsid w:val="004C0FA5"/>
    <w:rsid w:val="004C1058"/>
    <w:rsid w:val="004C10E2"/>
    <w:rsid w:val="004C1C76"/>
    <w:rsid w:val="004C1FEB"/>
    <w:rsid w:val="004C2138"/>
    <w:rsid w:val="004C28A4"/>
    <w:rsid w:val="004C2C5E"/>
    <w:rsid w:val="004C3842"/>
    <w:rsid w:val="004C3A60"/>
    <w:rsid w:val="004C4074"/>
    <w:rsid w:val="004C40B4"/>
    <w:rsid w:val="004C54F5"/>
    <w:rsid w:val="004C5BDA"/>
    <w:rsid w:val="004C665C"/>
    <w:rsid w:val="004C6AD6"/>
    <w:rsid w:val="004C6C6C"/>
    <w:rsid w:val="004C7D4B"/>
    <w:rsid w:val="004D0A83"/>
    <w:rsid w:val="004D0DBA"/>
    <w:rsid w:val="004D0F71"/>
    <w:rsid w:val="004D131C"/>
    <w:rsid w:val="004D1B1E"/>
    <w:rsid w:val="004D1EDE"/>
    <w:rsid w:val="004D1F9E"/>
    <w:rsid w:val="004D2E84"/>
    <w:rsid w:val="004D3134"/>
    <w:rsid w:val="004D3789"/>
    <w:rsid w:val="004D3AF3"/>
    <w:rsid w:val="004D41BC"/>
    <w:rsid w:val="004D423F"/>
    <w:rsid w:val="004D42C6"/>
    <w:rsid w:val="004D4354"/>
    <w:rsid w:val="004D55B6"/>
    <w:rsid w:val="004D67FB"/>
    <w:rsid w:val="004D7DC2"/>
    <w:rsid w:val="004E013B"/>
    <w:rsid w:val="004E0A6B"/>
    <w:rsid w:val="004E1694"/>
    <w:rsid w:val="004E184E"/>
    <w:rsid w:val="004E1C9D"/>
    <w:rsid w:val="004E20C0"/>
    <w:rsid w:val="004E29F4"/>
    <w:rsid w:val="004E35C4"/>
    <w:rsid w:val="004E37AA"/>
    <w:rsid w:val="004E409A"/>
    <w:rsid w:val="004E445D"/>
    <w:rsid w:val="004E470A"/>
    <w:rsid w:val="004E47F2"/>
    <w:rsid w:val="004E52FB"/>
    <w:rsid w:val="004E632B"/>
    <w:rsid w:val="004E68D5"/>
    <w:rsid w:val="004E6A1A"/>
    <w:rsid w:val="004E7F20"/>
    <w:rsid w:val="004F00F4"/>
    <w:rsid w:val="004F06AE"/>
    <w:rsid w:val="004F08D4"/>
    <w:rsid w:val="004F0D0F"/>
    <w:rsid w:val="004F119F"/>
    <w:rsid w:val="004F20EE"/>
    <w:rsid w:val="004F22FC"/>
    <w:rsid w:val="004F24F6"/>
    <w:rsid w:val="004F2D90"/>
    <w:rsid w:val="004F3D0A"/>
    <w:rsid w:val="004F4502"/>
    <w:rsid w:val="004F49B2"/>
    <w:rsid w:val="004F5308"/>
    <w:rsid w:val="004F53AB"/>
    <w:rsid w:val="004F5480"/>
    <w:rsid w:val="004F5CCC"/>
    <w:rsid w:val="004F65EA"/>
    <w:rsid w:val="004F6BA0"/>
    <w:rsid w:val="004F7016"/>
    <w:rsid w:val="004F7030"/>
    <w:rsid w:val="004F78C6"/>
    <w:rsid w:val="00500668"/>
    <w:rsid w:val="00500BBA"/>
    <w:rsid w:val="00501323"/>
    <w:rsid w:val="0050144D"/>
    <w:rsid w:val="005016DC"/>
    <w:rsid w:val="00501745"/>
    <w:rsid w:val="00501882"/>
    <w:rsid w:val="00502173"/>
    <w:rsid w:val="005023F2"/>
    <w:rsid w:val="00502595"/>
    <w:rsid w:val="005026D2"/>
    <w:rsid w:val="005034F0"/>
    <w:rsid w:val="00503673"/>
    <w:rsid w:val="00503727"/>
    <w:rsid w:val="005038EC"/>
    <w:rsid w:val="00503AE3"/>
    <w:rsid w:val="005041E4"/>
    <w:rsid w:val="00504BA1"/>
    <w:rsid w:val="00504DF5"/>
    <w:rsid w:val="00505C91"/>
    <w:rsid w:val="005063F8"/>
    <w:rsid w:val="00506629"/>
    <w:rsid w:val="005068A7"/>
    <w:rsid w:val="00506A2E"/>
    <w:rsid w:val="00506B5E"/>
    <w:rsid w:val="00506BF4"/>
    <w:rsid w:val="00507D71"/>
    <w:rsid w:val="00510124"/>
    <w:rsid w:val="005101A6"/>
    <w:rsid w:val="005109BA"/>
    <w:rsid w:val="00510B92"/>
    <w:rsid w:val="00511009"/>
    <w:rsid w:val="00511095"/>
    <w:rsid w:val="00511777"/>
    <w:rsid w:val="00513008"/>
    <w:rsid w:val="005131AF"/>
    <w:rsid w:val="00513C41"/>
    <w:rsid w:val="00514C69"/>
    <w:rsid w:val="00514C89"/>
    <w:rsid w:val="00515468"/>
    <w:rsid w:val="00515DE7"/>
    <w:rsid w:val="00517011"/>
    <w:rsid w:val="0051763F"/>
    <w:rsid w:val="00517DB1"/>
    <w:rsid w:val="0052026C"/>
    <w:rsid w:val="005202CD"/>
    <w:rsid w:val="00520769"/>
    <w:rsid w:val="00520C0A"/>
    <w:rsid w:val="00521C59"/>
    <w:rsid w:val="00521D2C"/>
    <w:rsid w:val="00522338"/>
    <w:rsid w:val="00522639"/>
    <w:rsid w:val="00522EE1"/>
    <w:rsid w:val="005231D8"/>
    <w:rsid w:val="0052470B"/>
    <w:rsid w:val="00524988"/>
    <w:rsid w:val="00525078"/>
    <w:rsid w:val="005254CC"/>
    <w:rsid w:val="00525749"/>
    <w:rsid w:val="005261C6"/>
    <w:rsid w:val="005271D1"/>
    <w:rsid w:val="00527841"/>
    <w:rsid w:val="00527A11"/>
    <w:rsid w:val="00527C3E"/>
    <w:rsid w:val="00527D4E"/>
    <w:rsid w:val="005307D5"/>
    <w:rsid w:val="00530AC5"/>
    <w:rsid w:val="00530AD0"/>
    <w:rsid w:val="00531605"/>
    <w:rsid w:val="00531804"/>
    <w:rsid w:val="00531DEB"/>
    <w:rsid w:val="00531DF9"/>
    <w:rsid w:val="005321BC"/>
    <w:rsid w:val="00532710"/>
    <w:rsid w:val="0053331E"/>
    <w:rsid w:val="005341C8"/>
    <w:rsid w:val="005341E0"/>
    <w:rsid w:val="00534322"/>
    <w:rsid w:val="00534A42"/>
    <w:rsid w:val="00534CB9"/>
    <w:rsid w:val="00535349"/>
    <w:rsid w:val="0053576C"/>
    <w:rsid w:val="00535E5C"/>
    <w:rsid w:val="005361F3"/>
    <w:rsid w:val="00536676"/>
    <w:rsid w:val="00536857"/>
    <w:rsid w:val="0053709C"/>
    <w:rsid w:val="00537893"/>
    <w:rsid w:val="005378C1"/>
    <w:rsid w:val="00537A24"/>
    <w:rsid w:val="005405BB"/>
    <w:rsid w:val="00540CAA"/>
    <w:rsid w:val="00540D4D"/>
    <w:rsid w:val="00541B38"/>
    <w:rsid w:val="00542082"/>
    <w:rsid w:val="00542182"/>
    <w:rsid w:val="00542292"/>
    <w:rsid w:val="0054430F"/>
    <w:rsid w:val="005446D4"/>
    <w:rsid w:val="005448E1"/>
    <w:rsid w:val="005449D3"/>
    <w:rsid w:val="00544F90"/>
    <w:rsid w:val="005451AE"/>
    <w:rsid w:val="0054579D"/>
    <w:rsid w:val="00545900"/>
    <w:rsid w:val="00545F18"/>
    <w:rsid w:val="00546753"/>
    <w:rsid w:val="00546D9E"/>
    <w:rsid w:val="00547289"/>
    <w:rsid w:val="005475B6"/>
    <w:rsid w:val="00547C76"/>
    <w:rsid w:val="0055096C"/>
    <w:rsid w:val="00551003"/>
    <w:rsid w:val="005512FA"/>
    <w:rsid w:val="005517EB"/>
    <w:rsid w:val="00551B6B"/>
    <w:rsid w:val="00552231"/>
    <w:rsid w:val="005527ED"/>
    <w:rsid w:val="00552950"/>
    <w:rsid w:val="005529BE"/>
    <w:rsid w:val="00552A11"/>
    <w:rsid w:val="00552D0E"/>
    <w:rsid w:val="005530EE"/>
    <w:rsid w:val="005534E2"/>
    <w:rsid w:val="005536C0"/>
    <w:rsid w:val="00553730"/>
    <w:rsid w:val="005542FB"/>
    <w:rsid w:val="005555C2"/>
    <w:rsid w:val="0055574B"/>
    <w:rsid w:val="00556091"/>
    <w:rsid w:val="00556275"/>
    <w:rsid w:val="00556293"/>
    <w:rsid w:val="005564D2"/>
    <w:rsid w:val="0055651C"/>
    <w:rsid w:val="00556641"/>
    <w:rsid w:val="00556803"/>
    <w:rsid w:val="00556C2C"/>
    <w:rsid w:val="0055768D"/>
    <w:rsid w:val="00557701"/>
    <w:rsid w:val="00557768"/>
    <w:rsid w:val="00557B84"/>
    <w:rsid w:val="00557EE2"/>
    <w:rsid w:val="00557FD4"/>
    <w:rsid w:val="005601BD"/>
    <w:rsid w:val="0056026F"/>
    <w:rsid w:val="00560CCC"/>
    <w:rsid w:val="00560E20"/>
    <w:rsid w:val="005617DA"/>
    <w:rsid w:val="00561837"/>
    <w:rsid w:val="0056348E"/>
    <w:rsid w:val="005649AC"/>
    <w:rsid w:val="00564F77"/>
    <w:rsid w:val="005657D6"/>
    <w:rsid w:val="0056583C"/>
    <w:rsid w:val="005663AD"/>
    <w:rsid w:val="00566558"/>
    <w:rsid w:val="00566C59"/>
    <w:rsid w:val="00567A9C"/>
    <w:rsid w:val="00567FF2"/>
    <w:rsid w:val="00570016"/>
    <w:rsid w:val="005709CD"/>
    <w:rsid w:val="00570B2D"/>
    <w:rsid w:val="00571200"/>
    <w:rsid w:val="005724CE"/>
    <w:rsid w:val="0057261D"/>
    <w:rsid w:val="00572731"/>
    <w:rsid w:val="00572DE0"/>
    <w:rsid w:val="00573027"/>
    <w:rsid w:val="005734C1"/>
    <w:rsid w:val="00573826"/>
    <w:rsid w:val="005739CF"/>
    <w:rsid w:val="00574060"/>
    <w:rsid w:val="005741B8"/>
    <w:rsid w:val="0057493A"/>
    <w:rsid w:val="00574E8E"/>
    <w:rsid w:val="005756C6"/>
    <w:rsid w:val="005763BB"/>
    <w:rsid w:val="005768CE"/>
    <w:rsid w:val="005772A7"/>
    <w:rsid w:val="005773B1"/>
    <w:rsid w:val="0057773C"/>
    <w:rsid w:val="00577F12"/>
    <w:rsid w:val="00580081"/>
    <w:rsid w:val="00580202"/>
    <w:rsid w:val="0058077E"/>
    <w:rsid w:val="00580D9F"/>
    <w:rsid w:val="005812C4"/>
    <w:rsid w:val="00582AA2"/>
    <w:rsid w:val="00582DA2"/>
    <w:rsid w:val="0058364A"/>
    <w:rsid w:val="00583EB0"/>
    <w:rsid w:val="00584A64"/>
    <w:rsid w:val="00584F29"/>
    <w:rsid w:val="0058539C"/>
    <w:rsid w:val="0058558F"/>
    <w:rsid w:val="0058618A"/>
    <w:rsid w:val="005866BA"/>
    <w:rsid w:val="00587A17"/>
    <w:rsid w:val="005900BA"/>
    <w:rsid w:val="00590A04"/>
    <w:rsid w:val="00590AF3"/>
    <w:rsid w:val="00591ACA"/>
    <w:rsid w:val="005923C4"/>
    <w:rsid w:val="00592563"/>
    <w:rsid w:val="00593857"/>
    <w:rsid w:val="00595333"/>
    <w:rsid w:val="0059548D"/>
    <w:rsid w:val="00595852"/>
    <w:rsid w:val="00595969"/>
    <w:rsid w:val="00595D10"/>
    <w:rsid w:val="00596B9D"/>
    <w:rsid w:val="0059747E"/>
    <w:rsid w:val="00597771"/>
    <w:rsid w:val="00597CE2"/>
    <w:rsid w:val="00597F65"/>
    <w:rsid w:val="005A007F"/>
    <w:rsid w:val="005A0155"/>
    <w:rsid w:val="005A018F"/>
    <w:rsid w:val="005A0554"/>
    <w:rsid w:val="005A0AFE"/>
    <w:rsid w:val="005A1ED0"/>
    <w:rsid w:val="005A2418"/>
    <w:rsid w:val="005A3C31"/>
    <w:rsid w:val="005A3F91"/>
    <w:rsid w:val="005A45F6"/>
    <w:rsid w:val="005A46D4"/>
    <w:rsid w:val="005A4FAA"/>
    <w:rsid w:val="005A5189"/>
    <w:rsid w:val="005A5B03"/>
    <w:rsid w:val="005A6297"/>
    <w:rsid w:val="005A68EC"/>
    <w:rsid w:val="005A6F3F"/>
    <w:rsid w:val="005A704D"/>
    <w:rsid w:val="005A75F2"/>
    <w:rsid w:val="005A7839"/>
    <w:rsid w:val="005A7B37"/>
    <w:rsid w:val="005A7C3D"/>
    <w:rsid w:val="005A7F54"/>
    <w:rsid w:val="005B029A"/>
    <w:rsid w:val="005B0833"/>
    <w:rsid w:val="005B17E0"/>
    <w:rsid w:val="005B1E93"/>
    <w:rsid w:val="005B2955"/>
    <w:rsid w:val="005B2C5D"/>
    <w:rsid w:val="005B2D6B"/>
    <w:rsid w:val="005B4328"/>
    <w:rsid w:val="005B44E8"/>
    <w:rsid w:val="005B5199"/>
    <w:rsid w:val="005B51A1"/>
    <w:rsid w:val="005B5B12"/>
    <w:rsid w:val="005B6BA9"/>
    <w:rsid w:val="005B6C81"/>
    <w:rsid w:val="005B7151"/>
    <w:rsid w:val="005B7EC8"/>
    <w:rsid w:val="005C0FA6"/>
    <w:rsid w:val="005C137A"/>
    <w:rsid w:val="005C1795"/>
    <w:rsid w:val="005C17FB"/>
    <w:rsid w:val="005C21B8"/>
    <w:rsid w:val="005C2A71"/>
    <w:rsid w:val="005C41D5"/>
    <w:rsid w:val="005C4F63"/>
    <w:rsid w:val="005C5081"/>
    <w:rsid w:val="005C53D8"/>
    <w:rsid w:val="005C59EF"/>
    <w:rsid w:val="005C5C5E"/>
    <w:rsid w:val="005C5DF9"/>
    <w:rsid w:val="005C6272"/>
    <w:rsid w:val="005C6CBB"/>
    <w:rsid w:val="005C727C"/>
    <w:rsid w:val="005C731A"/>
    <w:rsid w:val="005D0F1E"/>
    <w:rsid w:val="005D1662"/>
    <w:rsid w:val="005D1911"/>
    <w:rsid w:val="005D1CBC"/>
    <w:rsid w:val="005D1CE0"/>
    <w:rsid w:val="005D2432"/>
    <w:rsid w:val="005D270E"/>
    <w:rsid w:val="005D2868"/>
    <w:rsid w:val="005D2EDF"/>
    <w:rsid w:val="005D2F44"/>
    <w:rsid w:val="005D3775"/>
    <w:rsid w:val="005D3AA9"/>
    <w:rsid w:val="005D4DEE"/>
    <w:rsid w:val="005D5316"/>
    <w:rsid w:val="005D5C8D"/>
    <w:rsid w:val="005D5CA9"/>
    <w:rsid w:val="005D72E9"/>
    <w:rsid w:val="005D7559"/>
    <w:rsid w:val="005D7A0D"/>
    <w:rsid w:val="005E0268"/>
    <w:rsid w:val="005E04C5"/>
    <w:rsid w:val="005E0B1F"/>
    <w:rsid w:val="005E0DAC"/>
    <w:rsid w:val="005E140E"/>
    <w:rsid w:val="005E1847"/>
    <w:rsid w:val="005E1B5C"/>
    <w:rsid w:val="005E2868"/>
    <w:rsid w:val="005E2DC6"/>
    <w:rsid w:val="005E2DE2"/>
    <w:rsid w:val="005E2E84"/>
    <w:rsid w:val="005E306A"/>
    <w:rsid w:val="005E36EA"/>
    <w:rsid w:val="005E381C"/>
    <w:rsid w:val="005E41BB"/>
    <w:rsid w:val="005E4202"/>
    <w:rsid w:val="005E475F"/>
    <w:rsid w:val="005E4C88"/>
    <w:rsid w:val="005E4EC0"/>
    <w:rsid w:val="005E4F3B"/>
    <w:rsid w:val="005E4F92"/>
    <w:rsid w:val="005E51D5"/>
    <w:rsid w:val="005E5502"/>
    <w:rsid w:val="005E625D"/>
    <w:rsid w:val="005E647F"/>
    <w:rsid w:val="005E66B4"/>
    <w:rsid w:val="005E6BA2"/>
    <w:rsid w:val="005E6CE0"/>
    <w:rsid w:val="005E739F"/>
    <w:rsid w:val="005E7457"/>
    <w:rsid w:val="005E749A"/>
    <w:rsid w:val="005E7D57"/>
    <w:rsid w:val="005E7D6A"/>
    <w:rsid w:val="005F0272"/>
    <w:rsid w:val="005F1687"/>
    <w:rsid w:val="005F20CE"/>
    <w:rsid w:val="005F2202"/>
    <w:rsid w:val="005F28F5"/>
    <w:rsid w:val="005F2AA3"/>
    <w:rsid w:val="005F2D21"/>
    <w:rsid w:val="005F2EF9"/>
    <w:rsid w:val="005F2FEC"/>
    <w:rsid w:val="005F3109"/>
    <w:rsid w:val="005F3481"/>
    <w:rsid w:val="005F3BB6"/>
    <w:rsid w:val="005F3D8F"/>
    <w:rsid w:val="005F4281"/>
    <w:rsid w:val="005F4AE0"/>
    <w:rsid w:val="005F4B68"/>
    <w:rsid w:val="005F54E8"/>
    <w:rsid w:val="005F5613"/>
    <w:rsid w:val="005F68DF"/>
    <w:rsid w:val="005F6DA3"/>
    <w:rsid w:val="005F7136"/>
    <w:rsid w:val="005F764F"/>
    <w:rsid w:val="005F7B81"/>
    <w:rsid w:val="005F7CF8"/>
    <w:rsid w:val="005F7EFD"/>
    <w:rsid w:val="00600197"/>
    <w:rsid w:val="00600237"/>
    <w:rsid w:val="00600585"/>
    <w:rsid w:val="006014F1"/>
    <w:rsid w:val="0060172D"/>
    <w:rsid w:val="00601C5B"/>
    <w:rsid w:val="00601EA9"/>
    <w:rsid w:val="006024B0"/>
    <w:rsid w:val="006024C1"/>
    <w:rsid w:val="00602709"/>
    <w:rsid w:val="00602915"/>
    <w:rsid w:val="0060392D"/>
    <w:rsid w:val="00603AA8"/>
    <w:rsid w:val="00603AF2"/>
    <w:rsid w:val="0060447F"/>
    <w:rsid w:val="006044D8"/>
    <w:rsid w:val="006048E7"/>
    <w:rsid w:val="00604972"/>
    <w:rsid w:val="00605306"/>
    <w:rsid w:val="00605BC2"/>
    <w:rsid w:val="00605D95"/>
    <w:rsid w:val="006065AB"/>
    <w:rsid w:val="006068D0"/>
    <w:rsid w:val="006069D6"/>
    <w:rsid w:val="00606B55"/>
    <w:rsid w:val="00607DDB"/>
    <w:rsid w:val="00607DEF"/>
    <w:rsid w:val="00610934"/>
    <w:rsid w:val="00610EC7"/>
    <w:rsid w:val="00611593"/>
    <w:rsid w:val="006119F4"/>
    <w:rsid w:val="00611C3C"/>
    <w:rsid w:val="00611D7E"/>
    <w:rsid w:val="006120C6"/>
    <w:rsid w:val="00612B51"/>
    <w:rsid w:val="00612C10"/>
    <w:rsid w:val="00613010"/>
    <w:rsid w:val="0061316A"/>
    <w:rsid w:val="00613C24"/>
    <w:rsid w:val="00613DFB"/>
    <w:rsid w:val="00614C41"/>
    <w:rsid w:val="00614C88"/>
    <w:rsid w:val="00614DC9"/>
    <w:rsid w:val="00614E17"/>
    <w:rsid w:val="00614E88"/>
    <w:rsid w:val="00614E94"/>
    <w:rsid w:val="006150C2"/>
    <w:rsid w:val="00616120"/>
    <w:rsid w:val="0061691F"/>
    <w:rsid w:val="006169D7"/>
    <w:rsid w:val="006172A7"/>
    <w:rsid w:val="0061756E"/>
    <w:rsid w:val="00617587"/>
    <w:rsid w:val="00617D37"/>
    <w:rsid w:val="00620DE7"/>
    <w:rsid w:val="00620F03"/>
    <w:rsid w:val="00621A2C"/>
    <w:rsid w:val="00621FB0"/>
    <w:rsid w:val="00622665"/>
    <w:rsid w:val="00622AED"/>
    <w:rsid w:val="00623FC5"/>
    <w:rsid w:val="0062400D"/>
    <w:rsid w:val="006242D2"/>
    <w:rsid w:val="00625024"/>
    <w:rsid w:val="0062592C"/>
    <w:rsid w:val="006259DB"/>
    <w:rsid w:val="00625F1D"/>
    <w:rsid w:val="00626006"/>
    <w:rsid w:val="006260BD"/>
    <w:rsid w:val="0062683D"/>
    <w:rsid w:val="00626977"/>
    <w:rsid w:val="006269CF"/>
    <w:rsid w:val="0062708A"/>
    <w:rsid w:val="006276B6"/>
    <w:rsid w:val="00627963"/>
    <w:rsid w:val="00627A63"/>
    <w:rsid w:val="00627A8C"/>
    <w:rsid w:val="006306D3"/>
    <w:rsid w:val="0063074B"/>
    <w:rsid w:val="00631AD6"/>
    <w:rsid w:val="006326B3"/>
    <w:rsid w:val="0063278B"/>
    <w:rsid w:val="00632C11"/>
    <w:rsid w:val="00632F45"/>
    <w:rsid w:val="00632F9B"/>
    <w:rsid w:val="006333A6"/>
    <w:rsid w:val="00633817"/>
    <w:rsid w:val="006342BE"/>
    <w:rsid w:val="006345A6"/>
    <w:rsid w:val="006348BC"/>
    <w:rsid w:val="00634F5E"/>
    <w:rsid w:val="006358BD"/>
    <w:rsid w:val="00635C05"/>
    <w:rsid w:val="00635D63"/>
    <w:rsid w:val="00635E56"/>
    <w:rsid w:val="00635FBE"/>
    <w:rsid w:val="00636E06"/>
    <w:rsid w:val="00636E18"/>
    <w:rsid w:val="0063726B"/>
    <w:rsid w:val="006375FE"/>
    <w:rsid w:val="00637A54"/>
    <w:rsid w:val="00637F35"/>
    <w:rsid w:val="006405C5"/>
    <w:rsid w:val="00640C1A"/>
    <w:rsid w:val="00641388"/>
    <w:rsid w:val="00641684"/>
    <w:rsid w:val="006429E6"/>
    <w:rsid w:val="00643ABD"/>
    <w:rsid w:val="006446F2"/>
    <w:rsid w:val="00644B5D"/>
    <w:rsid w:val="00644EFE"/>
    <w:rsid w:val="006452AE"/>
    <w:rsid w:val="00645A37"/>
    <w:rsid w:val="00645B22"/>
    <w:rsid w:val="00646334"/>
    <w:rsid w:val="00646361"/>
    <w:rsid w:val="006464E8"/>
    <w:rsid w:val="00647164"/>
    <w:rsid w:val="006472DC"/>
    <w:rsid w:val="00647385"/>
    <w:rsid w:val="00647649"/>
    <w:rsid w:val="00647693"/>
    <w:rsid w:val="00647CF3"/>
    <w:rsid w:val="00647E41"/>
    <w:rsid w:val="00650DCC"/>
    <w:rsid w:val="00650E44"/>
    <w:rsid w:val="00651093"/>
    <w:rsid w:val="006510D8"/>
    <w:rsid w:val="0065296C"/>
    <w:rsid w:val="00652DB8"/>
    <w:rsid w:val="006533BF"/>
    <w:rsid w:val="00653A72"/>
    <w:rsid w:val="00653AA1"/>
    <w:rsid w:val="006544AC"/>
    <w:rsid w:val="00654CCE"/>
    <w:rsid w:val="006552B2"/>
    <w:rsid w:val="00655651"/>
    <w:rsid w:val="00655BE7"/>
    <w:rsid w:val="00656460"/>
    <w:rsid w:val="00656DCB"/>
    <w:rsid w:val="00656E6D"/>
    <w:rsid w:val="00656ED2"/>
    <w:rsid w:val="00657164"/>
    <w:rsid w:val="00657422"/>
    <w:rsid w:val="006576D6"/>
    <w:rsid w:val="00657FAF"/>
    <w:rsid w:val="006600A7"/>
    <w:rsid w:val="006602B1"/>
    <w:rsid w:val="00660440"/>
    <w:rsid w:val="006604D7"/>
    <w:rsid w:val="0066122D"/>
    <w:rsid w:val="006617B4"/>
    <w:rsid w:val="00661C9A"/>
    <w:rsid w:val="006622F3"/>
    <w:rsid w:val="006629B1"/>
    <w:rsid w:val="00662C1B"/>
    <w:rsid w:val="00662D25"/>
    <w:rsid w:val="006631CA"/>
    <w:rsid w:val="00663397"/>
    <w:rsid w:val="00664463"/>
    <w:rsid w:val="006648AA"/>
    <w:rsid w:val="00664D2A"/>
    <w:rsid w:val="00664DFE"/>
    <w:rsid w:val="0066501C"/>
    <w:rsid w:val="00665472"/>
    <w:rsid w:val="006655E4"/>
    <w:rsid w:val="00665A5A"/>
    <w:rsid w:val="00666263"/>
    <w:rsid w:val="00666B74"/>
    <w:rsid w:val="00667645"/>
    <w:rsid w:val="00667C6F"/>
    <w:rsid w:val="00667C94"/>
    <w:rsid w:val="006700A1"/>
    <w:rsid w:val="00671322"/>
    <w:rsid w:val="006713A9"/>
    <w:rsid w:val="006713F6"/>
    <w:rsid w:val="006720E3"/>
    <w:rsid w:val="0067236F"/>
    <w:rsid w:val="00672478"/>
    <w:rsid w:val="00672D1E"/>
    <w:rsid w:val="00672F1C"/>
    <w:rsid w:val="00673530"/>
    <w:rsid w:val="006738DB"/>
    <w:rsid w:val="0067418B"/>
    <w:rsid w:val="00674AF5"/>
    <w:rsid w:val="00674D16"/>
    <w:rsid w:val="00675D10"/>
    <w:rsid w:val="00675FB4"/>
    <w:rsid w:val="006769C4"/>
    <w:rsid w:val="00677028"/>
    <w:rsid w:val="0067703C"/>
    <w:rsid w:val="00677C0E"/>
    <w:rsid w:val="00677F37"/>
    <w:rsid w:val="0068065C"/>
    <w:rsid w:val="006808ED"/>
    <w:rsid w:val="00680A8D"/>
    <w:rsid w:val="006814CE"/>
    <w:rsid w:val="0068188F"/>
    <w:rsid w:val="00681C59"/>
    <w:rsid w:val="00681F74"/>
    <w:rsid w:val="0068273B"/>
    <w:rsid w:val="00682DAC"/>
    <w:rsid w:val="00683009"/>
    <w:rsid w:val="00683126"/>
    <w:rsid w:val="00683D1E"/>
    <w:rsid w:val="00683EBA"/>
    <w:rsid w:val="00684CCE"/>
    <w:rsid w:val="00685323"/>
    <w:rsid w:val="0068535B"/>
    <w:rsid w:val="00685AB2"/>
    <w:rsid w:val="00685D44"/>
    <w:rsid w:val="00685ED1"/>
    <w:rsid w:val="006861A0"/>
    <w:rsid w:val="006861E7"/>
    <w:rsid w:val="00686C7B"/>
    <w:rsid w:val="00686F43"/>
    <w:rsid w:val="0068734E"/>
    <w:rsid w:val="00687664"/>
    <w:rsid w:val="0068776D"/>
    <w:rsid w:val="00687DE4"/>
    <w:rsid w:val="00687EBB"/>
    <w:rsid w:val="00690037"/>
    <w:rsid w:val="00690D44"/>
    <w:rsid w:val="0069107F"/>
    <w:rsid w:val="006919BC"/>
    <w:rsid w:val="00691CA2"/>
    <w:rsid w:val="006920A8"/>
    <w:rsid w:val="006922C9"/>
    <w:rsid w:val="006927EB"/>
    <w:rsid w:val="00693717"/>
    <w:rsid w:val="006938D6"/>
    <w:rsid w:val="00694095"/>
    <w:rsid w:val="00694B7F"/>
    <w:rsid w:val="00694E99"/>
    <w:rsid w:val="00694FA5"/>
    <w:rsid w:val="006953E4"/>
    <w:rsid w:val="00695887"/>
    <w:rsid w:val="0069641A"/>
    <w:rsid w:val="00697B50"/>
    <w:rsid w:val="006A00B0"/>
    <w:rsid w:val="006A0209"/>
    <w:rsid w:val="006A0D89"/>
    <w:rsid w:val="006A0D96"/>
    <w:rsid w:val="006A1012"/>
    <w:rsid w:val="006A2188"/>
    <w:rsid w:val="006A22F1"/>
    <w:rsid w:val="006A2908"/>
    <w:rsid w:val="006A2A75"/>
    <w:rsid w:val="006A2FD4"/>
    <w:rsid w:val="006A360F"/>
    <w:rsid w:val="006A37AA"/>
    <w:rsid w:val="006A3A89"/>
    <w:rsid w:val="006A415F"/>
    <w:rsid w:val="006A4E04"/>
    <w:rsid w:val="006A65A1"/>
    <w:rsid w:val="006A65CE"/>
    <w:rsid w:val="006A677D"/>
    <w:rsid w:val="006A67C9"/>
    <w:rsid w:val="006A73A1"/>
    <w:rsid w:val="006B0074"/>
    <w:rsid w:val="006B06CD"/>
    <w:rsid w:val="006B0E41"/>
    <w:rsid w:val="006B16CE"/>
    <w:rsid w:val="006B19E7"/>
    <w:rsid w:val="006B1C1E"/>
    <w:rsid w:val="006B219C"/>
    <w:rsid w:val="006B2634"/>
    <w:rsid w:val="006B2FFD"/>
    <w:rsid w:val="006B32CD"/>
    <w:rsid w:val="006B3611"/>
    <w:rsid w:val="006B37E5"/>
    <w:rsid w:val="006B3B52"/>
    <w:rsid w:val="006B40CF"/>
    <w:rsid w:val="006B4C46"/>
    <w:rsid w:val="006B4E19"/>
    <w:rsid w:val="006B4F49"/>
    <w:rsid w:val="006B52C8"/>
    <w:rsid w:val="006B6303"/>
    <w:rsid w:val="006B7100"/>
    <w:rsid w:val="006B7305"/>
    <w:rsid w:val="006B7C8D"/>
    <w:rsid w:val="006B7C9F"/>
    <w:rsid w:val="006B7D57"/>
    <w:rsid w:val="006C0FA0"/>
    <w:rsid w:val="006C10A1"/>
    <w:rsid w:val="006C11BA"/>
    <w:rsid w:val="006C143D"/>
    <w:rsid w:val="006C1486"/>
    <w:rsid w:val="006C149C"/>
    <w:rsid w:val="006C171B"/>
    <w:rsid w:val="006C1DAB"/>
    <w:rsid w:val="006C1E36"/>
    <w:rsid w:val="006C1FE2"/>
    <w:rsid w:val="006C2541"/>
    <w:rsid w:val="006C25D0"/>
    <w:rsid w:val="006C4084"/>
    <w:rsid w:val="006C4212"/>
    <w:rsid w:val="006C484D"/>
    <w:rsid w:val="006C4D5F"/>
    <w:rsid w:val="006C4DC3"/>
    <w:rsid w:val="006C55B5"/>
    <w:rsid w:val="006C5BB9"/>
    <w:rsid w:val="006C5F2B"/>
    <w:rsid w:val="006C66E1"/>
    <w:rsid w:val="006C6D06"/>
    <w:rsid w:val="006C6F1F"/>
    <w:rsid w:val="006C7836"/>
    <w:rsid w:val="006C784F"/>
    <w:rsid w:val="006D042A"/>
    <w:rsid w:val="006D0600"/>
    <w:rsid w:val="006D09A9"/>
    <w:rsid w:val="006D2131"/>
    <w:rsid w:val="006D25EB"/>
    <w:rsid w:val="006D2768"/>
    <w:rsid w:val="006D283F"/>
    <w:rsid w:val="006D2C26"/>
    <w:rsid w:val="006D31CA"/>
    <w:rsid w:val="006D3478"/>
    <w:rsid w:val="006D4317"/>
    <w:rsid w:val="006D4BD1"/>
    <w:rsid w:val="006D4C06"/>
    <w:rsid w:val="006D4E09"/>
    <w:rsid w:val="006D55EE"/>
    <w:rsid w:val="006D605F"/>
    <w:rsid w:val="006D65B8"/>
    <w:rsid w:val="006D6B6C"/>
    <w:rsid w:val="006D77A1"/>
    <w:rsid w:val="006E1466"/>
    <w:rsid w:val="006E14F3"/>
    <w:rsid w:val="006E1AA2"/>
    <w:rsid w:val="006E1B17"/>
    <w:rsid w:val="006E1C0D"/>
    <w:rsid w:val="006E247A"/>
    <w:rsid w:val="006E247B"/>
    <w:rsid w:val="006E2AA3"/>
    <w:rsid w:val="006E342E"/>
    <w:rsid w:val="006E4889"/>
    <w:rsid w:val="006E4C14"/>
    <w:rsid w:val="006E50AB"/>
    <w:rsid w:val="006E50E3"/>
    <w:rsid w:val="006E6224"/>
    <w:rsid w:val="006E63A8"/>
    <w:rsid w:val="006E6CF5"/>
    <w:rsid w:val="006E72A8"/>
    <w:rsid w:val="006E7893"/>
    <w:rsid w:val="006E79A2"/>
    <w:rsid w:val="006F0507"/>
    <w:rsid w:val="006F0D2F"/>
    <w:rsid w:val="006F17DA"/>
    <w:rsid w:val="006F198F"/>
    <w:rsid w:val="006F209B"/>
    <w:rsid w:val="006F20A2"/>
    <w:rsid w:val="006F3134"/>
    <w:rsid w:val="006F3208"/>
    <w:rsid w:val="006F3965"/>
    <w:rsid w:val="006F396E"/>
    <w:rsid w:val="006F41AB"/>
    <w:rsid w:val="006F47E6"/>
    <w:rsid w:val="006F4CEC"/>
    <w:rsid w:val="006F5955"/>
    <w:rsid w:val="006F6BA1"/>
    <w:rsid w:val="006F71A8"/>
    <w:rsid w:val="006F72C3"/>
    <w:rsid w:val="00700061"/>
    <w:rsid w:val="00700ABF"/>
    <w:rsid w:val="00700E4B"/>
    <w:rsid w:val="0070177C"/>
    <w:rsid w:val="007018EB"/>
    <w:rsid w:val="00701F9E"/>
    <w:rsid w:val="00701FC1"/>
    <w:rsid w:val="00702391"/>
    <w:rsid w:val="0070257B"/>
    <w:rsid w:val="00702A6B"/>
    <w:rsid w:val="007036FC"/>
    <w:rsid w:val="00703BAD"/>
    <w:rsid w:val="00703D16"/>
    <w:rsid w:val="00703D88"/>
    <w:rsid w:val="0070402E"/>
    <w:rsid w:val="007042B7"/>
    <w:rsid w:val="0070438B"/>
    <w:rsid w:val="0070495E"/>
    <w:rsid w:val="007057FD"/>
    <w:rsid w:val="00706C87"/>
    <w:rsid w:val="00706CC4"/>
    <w:rsid w:val="00706D62"/>
    <w:rsid w:val="0070730C"/>
    <w:rsid w:val="00707320"/>
    <w:rsid w:val="00707ACD"/>
    <w:rsid w:val="007103F5"/>
    <w:rsid w:val="007105E9"/>
    <w:rsid w:val="00711186"/>
    <w:rsid w:val="00711530"/>
    <w:rsid w:val="0071214B"/>
    <w:rsid w:val="0071223C"/>
    <w:rsid w:val="0071241E"/>
    <w:rsid w:val="007127AF"/>
    <w:rsid w:val="007128AB"/>
    <w:rsid w:val="00712BAC"/>
    <w:rsid w:val="00713430"/>
    <w:rsid w:val="00713807"/>
    <w:rsid w:val="00713A4C"/>
    <w:rsid w:val="00713C74"/>
    <w:rsid w:val="00714580"/>
    <w:rsid w:val="0071470B"/>
    <w:rsid w:val="00714A30"/>
    <w:rsid w:val="00714D6A"/>
    <w:rsid w:val="00716065"/>
    <w:rsid w:val="00716935"/>
    <w:rsid w:val="00716B07"/>
    <w:rsid w:val="0071703F"/>
    <w:rsid w:val="007175FD"/>
    <w:rsid w:val="007176F1"/>
    <w:rsid w:val="00717A15"/>
    <w:rsid w:val="00717C67"/>
    <w:rsid w:val="00717F63"/>
    <w:rsid w:val="0072022C"/>
    <w:rsid w:val="00720456"/>
    <w:rsid w:val="007205A3"/>
    <w:rsid w:val="00720B10"/>
    <w:rsid w:val="00721759"/>
    <w:rsid w:val="00721C24"/>
    <w:rsid w:val="00722225"/>
    <w:rsid w:val="0072266C"/>
    <w:rsid w:val="007229A3"/>
    <w:rsid w:val="007231D7"/>
    <w:rsid w:val="00723E79"/>
    <w:rsid w:val="007241F2"/>
    <w:rsid w:val="007247B3"/>
    <w:rsid w:val="00724A3C"/>
    <w:rsid w:val="00724B43"/>
    <w:rsid w:val="007252AE"/>
    <w:rsid w:val="00725A54"/>
    <w:rsid w:val="00725AB1"/>
    <w:rsid w:val="00725D7B"/>
    <w:rsid w:val="007265B0"/>
    <w:rsid w:val="0072730D"/>
    <w:rsid w:val="007275B3"/>
    <w:rsid w:val="00727CFA"/>
    <w:rsid w:val="00730353"/>
    <w:rsid w:val="0073066F"/>
    <w:rsid w:val="00731168"/>
    <w:rsid w:val="0073166F"/>
    <w:rsid w:val="0073182D"/>
    <w:rsid w:val="00731B65"/>
    <w:rsid w:val="0073340F"/>
    <w:rsid w:val="00733B3B"/>
    <w:rsid w:val="00733C55"/>
    <w:rsid w:val="00734134"/>
    <w:rsid w:val="007343E5"/>
    <w:rsid w:val="00734695"/>
    <w:rsid w:val="00734D36"/>
    <w:rsid w:val="007356AC"/>
    <w:rsid w:val="00735FB6"/>
    <w:rsid w:val="0073634C"/>
    <w:rsid w:val="00736966"/>
    <w:rsid w:val="00736D34"/>
    <w:rsid w:val="007370FE"/>
    <w:rsid w:val="00737372"/>
    <w:rsid w:val="00737A65"/>
    <w:rsid w:val="00737AA6"/>
    <w:rsid w:val="007400B3"/>
    <w:rsid w:val="007413D6"/>
    <w:rsid w:val="00741671"/>
    <w:rsid w:val="00741F77"/>
    <w:rsid w:val="00742357"/>
    <w:rsid w:val="00742A31"/>
    <w:rsid w:val="00742FB9"/>
    <w:rsid w:val="00743623"/>
    <w:rsid w:val="00743A31"/>
    <w:rsid w:val="00743EC4"/>
    <w:rsid w:val="007441EA"/>
    <w:rsid w:val="0074439F"/>
    <w:rsid w:val="007459EE"/>
    <w:rsid w:val="0074629B"/>
    <w:rsid w:val="007462DE"/>
    <w:rsid w:val="00746388"/>
    <w:rsid w:val="00746560"/>
    <w:rsid w:val="0074659B"/>
    <w:rsid w:val="00746768"/>
    <w:rsid w:val="007470F2"/>
    <w:rsid w:val="007503E6"/>
    <w:rsid w:val="0075042F"/>
    <w:rsid w:val="00750C9C"/>
    <w:rsid w:val="00750FD6"/>
    <w:rsid w:val="007519D1"/>
    <w:rsid w:val="00751C94"/>
    <w:rsid w:val="00751D1F"/>
    <w:rsid w:val="00751F93"/>
    <w:rsid w:val="007533C9"/>
    <w:rsid w:val="00753F78"/>
    <w:rsid w:val="0075422F"/>
    <w:rsid w:val="00754289"/>
    <w:rsid w:val="00754F22"/>
    <w:rsid w:val="007552E8"/>
    <w:rsid w:val="00755D23"/>
    <w:rsid w:val="00755E90"/>
    <w:rsid w:val="00756328"/>
    <w:rsid w:val="00756364"/>
    <w:rsid w:val="007569E3"/>
    <w:rsid w:val="00756BA9"/>
    <w:rsid w:val="00756BB8"/>
    <w:rsid w:val="00756C0D"/>
    <w:rsid w:val="00757BE1"/>
    <w:rsid w:val="00757D6F"/>
    <w:rsid w:val="00757E63"/>
    <w:rsid w:val="00757FD0"/>
    <w:rsid w:val="0076025B"/>
    <w:rsid w:val="007605B3"/>
    <w:rsid w:val="0076096B"/>
    <w:rsid w:val="0076122B"/>
    <w:rsid w:val="00762C3D"/>
    <w:rsid w:val="007633FB"/>
    <w:rsid w:val="00763686"/>
    <w:rsid w:val="00763830"/>
    <w:rsid w:val="00763A3B"/>
    <w:rsid w:val="007645B4"/>
    <w:rsid w:val="007646DD"/>
    <w:rsid w:val="0076487F"/>
    <w:rsid w:val="007648D7"/>
    <w:rsid w:val="0076497B"/>
    <w:rsid w:val="00764C3A"/>
    <w:rsid w:val="0076623C"/>
    <w:rsid w:val="0076624E"/>
    <w:rsid w:val="00766F2E"/>
    <w:rsid w:val="00767579"/>
    <w:rsid w:val="0076778E"/>
    <w:rsid w:val="00767B09"/>
    <w:rsid w:val="00767F68"/>
    <w:rsid w:val="0077054D"/>
    <w:rsid w:val="007720BD"/>
    <w:rsid w:val="00772DF5"/>
    <w:rsid w:val="007732D2"/>
    <w:rsid w:val="007735CA"/>
    <w:rsid w:val="0077374C"/>
    <w:rsid w:val="00773B00"/>
    <w:rsid w:val="00773C18"/>
    <w:rsid w:val="00773DC9"/>
    <w:rsid w:val="00774336"/>
    <w:rsid w:val="00774D84"/>
    <w:rsid w:val="00774F52"/>
    <w:rsid w:val="00775AC9"/>
    <w:rsid w:val="00775BC5"/>
    <w:rsid w:val="00775FDC"/>
    <w:rsid w:val="0077685C"/>
    <w:rsid w:val="0077686F"/>
    <w:rsid w:val="007769CC"/>
    <w:rsid w:val="00777827"/>
    <w:rsid w:val="007778F1"/>
    <w:rsid w:val="007803AC"/>
    <w:rsid w:val="00780E57"/>
    <w:rsid w:val="00781448"/>
    <w:rsid w:val="0078144A"/>
    <w:rsid w:val="0078291E"/>
    <w:rsid w:val="00782FC1"/>
    <w:rsid w:val="007832B1"/>
    <w:rsid w:val="00783721"/>
    <w:rsid w:val="00783B28"/>
    <w:rsid w:val="00783E4C"/>
    <w:rsid w:val="00783E8E"/>
    <w:rsid w:val="00784179"/>
    <w:rsid w:val="00784E2B"/>
    <w:rsid w:val="00784F41"/>
    <w:rsid w:val="007855B1"/>
    <w:rsid w:val="00785CE2"/>
    <w:rsid w:val="007862F3"/>
    <w:rsid w:val="007865C6"/>
    <w:rsid w:val="00786C13"/>
    <w:rsid w:val="0078707C"/>
    <w:rsid w:val="00787E55"/>
    <w:rsid w:val="00790DB3"/>
    <w:rsid w:val="00791431"/>
    <w:rsid w:val="00791706"/>
    <w:rsid w:val="00794036"/>
    <w:rsid w:val="00794246"/>
    <w:rsid w:val="00795375"/>
    <w:rsid w:val="00796ACF"/>
    <w:rsid w:val="00796E1D"/>
    <w:rsid w:val="00797C4E"/>
    <w:rsid w:val="00797C9A"/>
    <w:rsid w:val="007A0CBB"/>
    <w:rsid w:val="007A1769"/>
    <w:rsid w:val="007A2214"/>
    <w:rsid w:val="007A30C9"/>
    <w:rsid w:val="007A32C4"/>
    <w:rsid w:val="007A383D"/>
    <w:rsid w:val="007A3F90"/>
    <w:rsid w:val="007A554E"/>
    <w:rsid w:val="007A5BC0"/>
    <w:rsid w:val="007A5D89"/>
    <w:rsid w:val="007A5F5C"/>
    <w:rsid w:val="007A5FC3"/>
    <w:rsid w:val="007A60A0"/>
    <w:rsid w:val="007A6906"/>
    <w:rsid w:val="007A6A97"/>
    <w:rsid w:val="007A6C4B"/>
    <w:rsid w:val="007A6E3B"/>
    <w:rsid w:val="007A6E85"/>
    <w:rsid w:val="007A6F29"/>
    <w:rsid w:val="007A745C"/>
    <w:rsid w:val="007A761D"/>
    <w:rsid w:val="007A7651"/>
    <w:rsid w:val="007B0238"/>
    <w:rsid w:val="007B054B"/>
    <w:rsid w:val="007B0853"/>
    <w:rsid w:val="007B0C37"/>
    <w:rsid w:val="007B0F97"/>
    <w:rsid w:val="007B106D"/>
    <w:rsid w:val="007B10B3"/>
    <w:rsid w:val="007B1146"/>
    <w:rsid w:val="007B1EAD"/>
    <w:rsid w:val="007B220C"/>
    <w:rsid w:val="007B262A"/>
    <w:rsid w:val="007B2D44"/>
    <w:rsid w:val="007B2F9C"/>
    <w:rsid w:val="007B3069"/>
    <w:rsid w:val="007B310F"/>
    <w:rsid w:val="007B320B"/>
    <w:rsid w:val="007B33F9"/>
    <w:rsid w:val="007B3B1E"/>
    <w:rsid w:val="007B44B4"/>
    <w:rsid w:val="007B560D"/>
    <w:rsid w:val="007B6BFB"/>
    <w:rsid w:val="007B6E76"/>
    <w:rsid w:val="007B72E9"/>
    <w:rsid w:val="007B7750"/>
    <w:rsid w:val="007B7FE3"/>
    <w:rsid w:val="007C012C"/>
    <w:rsid w:val="007C1C6A"/>
    <w:rsid w:val="007C2065"/>
    <w:rsid w:val="007C22AD"/>
    <w:rsid w:val="007C248B"/>
    <w:rsid w:val="007C3D0C"/>
    <w:rsid w:val="007C3EA6"/>
    <w:rsid w:val="007C428F"/>
    <w:rsid w:val="007C4966"/>
    <w:rsid w:val="007C515F"/>
    <w:rsid w:val="007C5470"/>
    <w:rsid w:val="007C55CA"/>
    <w:rsid w:val="007C5661"/>
    <w:rsid w:val="007C5EDB"/>
    <w:rsid w:val="007C6264"/>
    <w:rsid w:val="007C72EF"/>
    <w:rsid w:val="007C7674"/>
    <w:rsid w:val="007C7ACC"/>
    <w:rsid w:val="007C7F24"/>
    <w:rsid w:val="007D039C"/>
    <w:rsid w:val="007D0706"/>
    <w:rsid w:val="007D0B7E"/>
    <w:rsid w:val="007D14A8"/>
    <w:rsid w:val="007D173A"/>
    <w:rsid w:val="007D2CD7"/>
    <w:rsid w:val="007D2E39"/>
    <w:rsid w:val="007D381A"/>
    <w:rsid w:val="007D39BC"/>
    <w:rsid w:val="007D3B5C"/>
    <w:rsid w:val="007D4476"/>
    <w:rsid w:val="007D46F2"/>
    <w:rsid w:val="007D6037"/>
    <w:rsid w:val="007D621D"/>
    <w:rsid w:val="007D6329"/>
    <w:rsid w:val="007D6566"/>
    <w:rsid w:val="007D6D9B"/>
    <w:rsid w:val="007D6E73"/>
    <w:rsid w:val="007D70B3"/>
    <w:rsid w:val="007D79B9"/>
    <w:rsid w:val="007D7C8B"/>
    <w:rsid w:val="007E01B9"/>
    <w:rsid w:val="007E0394"/>
    <w:rsid w:val="007E0C85"/>
    <w:rsid w:val="007E147A"/>
    <w:rsid w:val="007E14B3"/>
    <w:rsid w:val="007E1B7F"/>
    <w:rsid w:val="007E201D"/>
    <w:rsid w:val="007E363C"/>
    <w:rsid w:val="007E3B7E"/>
    <w:rsid w:val="007E4561"/>
    <w:rsid w:val="007E477F"/>
    <w:rsid w:val="007E58C5"/>
    <w:rsid w:val="007E602F"/>
    <w:rsid w:val="007E60D9"/>
    <w:rsid w:val="007E64CC"/>
    <w:rsid w:val="007E6CDD"/>
    <w:rsid w:val="007E728F"/>
    <w:rsid w:val="007F06DA"/>
    <w:rsid w:val="007F120A"/>
    <w:rsid w:val="007F1922"/>
    <w:rsid w:val="007F1C50"/>
    <w:rsid w:val="007F271E"/>
    <w:rsid w:val="007F2B20"/>
    <w:rsid w:val="007F2E54"/>
    <w:rsid w:val="007F3354"/>
    <w:rsid w:val="007F3696"/>
    <w:rsid w:val="007F4436"/>
    <w:rsid w:val="007F4599"/>
    <w:rsid w:val="007F4D1E"/>
    <w:rsid w:val="007F508F"/>
    <w:rsid w:val="007F50D7"/>
    <w:rsid w:val="007F51DA"/>
    <w:rsid w:val="007F527C"/>
    <w:rsid w:val="007F55BA"/>
    <w:rsid w:val="007F55F6"/>
    <w:rsid w:val="007F5E24"/>
    <w:rsid w:val="007F6772"/>
    <w:rsid w:val="007F7512"/>
    <w:rsid w:val="007F7976"/>
    <w:rsid w:val="007F7B99"/>
    <w:rsid w:val="007F7EB7"/>
    <w:rsid w:val="00800016"/>
    <w:rsid w:val="00800120"/>
    <w:rsid w:val="00800DAA"/>
    <w:rsid w:val="008017B3"/>
    <w:rsid w:val="00801FBC"/>
    <w:rsid w:val="008028C7"/>
    <w:rsid w:val="00802C5C"/>
    <w:rsid w:val="00802CC7"/>
    <w:rsid w:val="00802CEC"/>
    <w:rsid w:val="008032DA"/>
    <w:rsid w:val="008034FA"/>
    <w:rsid w:val="00804251"/>
    <w:rsid w:val="0080491C"/>
    <w:rsid w:val="0080534A"/>
    <w:rsid w:val="00805852"/>
    <w:rsid w:val="00806B25"/>
    <w:rsid w:val="00807BE9"/>
    <w:rsid w:val="00810DEA"/>
    <w:rsid w:val="008112C1"/>
    <w:rsid w:val="00811785"/>
    <w:rsid w:val="00811FC5"/>
    <w:rsid w:val="00812530"/>
    <w:rsid w:val="00812A8B"/>
    <w:rsid w:val="00812AB0"/>
    <w:rsid w:val="00812D20"/>
    <w:rsid w:val="00812DE4"/>
    <w:rsid w:val="008132A6"/>
    <w:rsid w:val="008134A4"/>
    <w:rsid w:val="0081415F"/>
    <w:rsid w:val="0081457A"/>
    <w:rsid w:val="00814A2C"/>
    <w:rsid w:val="00814A4E"/>
    <w:rsid w:val="008150FB"/>
    <w:rsid w:val="00815996"/>
    <w:rsid w:val="00815F07"/>
    <w:rsid w:val="00816D3A"/>
    <w:rsid w:val="00817520"/>
    <w:rsid w:val="0081759E"/>
    <w:rsid w:val="00821F40"/>
    <w:rsid w:val="00821FC0"/>
    <w:rsid w:val="00822CB5"/>
    <w:rsid w:val="00822E6A"/>
    <w:rsid w:val="00822FA2"/>
    <w:rsid w:val="00823307"/>
    <w:rsid w:val="0082391F"/>
    <w:rsid w:val="0082401E"/>
    <w:rsid w:val="0082451A"/>
    <w:rsid w:val="0082499D"/>
    <w:rsid w:val="00824F94"/>
    <w:rsid w:val="008252E5"/>
    <w:rsid w:val="0082563D"/>
    <w:rsid w:val="00825CFA"/>
    <w:rsid w:val="00825DEB"/>
    <w:rsid w:val="0082661A"/>
    <w:rsid w:val="00826C6C"/>
    <w:rsid w:val="00826E20"/>
    <w:rsid w:val="00826F8F"/>
    <w:rsid w:val="00827A50"/>
    <w:rsid w:val="008305EA"/>
    <w:rsid w:val="0083081B"/>
    <w:rsid w:val="008310D9"/>
    <w:rsid w:val="00831639"/>
    <w:rsid w:val="00832062"/>
    <w:rsid w:val="00832958"/>
    <w:rsid w:val="00832D2F"/>
    <w:rsid w:val="00833054"/>
    <w:rsid w:val="008330A3"/>
    <w:rsid w:val="008336E7"/>
    <w:rsid w:val="008343D4"/>
    <w:rsid w:val="008344F8"/>
    <w:rsid w:val="00834788"/>
    <w:rsid w:val="00834A89"/>
    <w:rsid w:val="00835374"/>
    <w:rsid w:val="0083548C"/>
    <w:rsid w:val="00835A1E"/>
    <w:rsid w:val="00835D64"/>
    <w:rsid w:val="00835D95"/>
    <w:rsid w:val="008363C1"/>
    <w:rsid w:val="008371F3"/>
    <w:rsid w:val="00837D44"/>
    <w:rsid w:val="008427F4"/>
    <w:rsid w:val="00843E51"/>
    <w:rsid w:val="0084499E"/>
    <w:rsid w:val="00844DBD"/>
    <w:rsid w:val="00844F65"/>
    <w:rsid w:val="00845545"/>
    <w:rsid w:val="00845AF6"/>
    <w:rsid w:val="0084616E"/>
    <w:rsid w:val="00846675"/>
    <w:rsid w:val="008470B5"/>
    <w:rsid w:val="00850094"/>
    <w:rsid w:val="00850453"/>
    <w:rsid w:val="008504D7"/>
    <w:rsid w:val="0085075E"/>
    <w:rsid w:val="00851149"/>
    <w:rsid w:val="00851831"/>
    <w:rsid w:val="008521B1"/>
    <w:rsid w:val="0085230F"/>
    <w:rsid w:val="00852C44"/>
    <w:rsid w:val="0085308C"/>
    <w:rsid w:val="00854CEF"/>
    <w:rsid w:val="00854DC5"/>
    <w:rsid w:val="00855653"/>
    <w:rsid w:val="00855CE6"/>
    <w:rsid w:val="00855DA8"/>
    <w:rsid w:val="00855E7A"/>
    <w:rsid w:val="0085614B"/>
    <w:rsid w:val="00856222"/>
    <w:rsid w:val="008568D6"/>
    <w:rsid w:val="00857A09"/>
    <w:rsid w:val="00857C9F"/>
    <w:rsid w:val="008601AD"/>
    <w:rsid w:val="00860994"/>
    <w:rsid w:val="00860B1F"/>
    <w:rsid w:val="008613BE"/>
    <w:rsid w:val="00861AB8"/>
    <w:rsid w:val="00862349"/>
    <w:rsid w:val="008627FE"/>
    <w:rsid w:val="008632E9"/>
    <w:rsid w:val="0086345B"/>
    <w:rsid w:val="0086376C"/>
    <w:rsid w:val="00864072"/>
    <w:rsid w:val="008646E5"/>
    <w:rsid w:val="008650FD"/>
    <w:rsid w:val="00865BD8"/>
    <w:rsid w:val="00865BE4"/>
    <w:rsid w:val="00865F74"/>
    <w:rsid w:val="0086605A"/>
    <w:rsid w:val="00866F9D"/>
    <w:rsid w:val="00867530"/>
    <w:rsid w:val="008678A5"/>
    <w:rsid w:val="0086797C"/>
    <w:rsid w:val="00870100"/>
    <w:rsid w:val="0087076B"/>
    <w:rsid w:val="00870F0C"/>
    <w:rsid w:val="0087165E"/>
    <w:rsid w:val="00872F5E"/>
    <w:rsid w:val="00873E5F"/>
    <w:rsid w:val="00875482"/>
    <w:rsid w:val="00875776"/>
    <w:rsid w:val="008764DC"/>
    <w:rsid w:val="0087697F"/>
    <w:rsid w:val="008777EB"/>
    <w:rsid w:val="0087792B"/>
    <w:rsid w:val="00877977"/>
    <w:rsid w:val="00877979"/>
    <w:rsid w:val="00877B6E"/>
    <w:rsid w:val="00880399"/>
    <w:rsid w:val="00880447"/>
    <w:rsid w:val="0088147B"/>
    <w:rsid w:val="00881AAB"/>
    <w:rsid w:val="008828B7"/>
    <w:rsid w:val="0088351B"/>
    <w:rsid w:val="00883F1F"/>
    <w:rsid w:val="00884274"/>
    <w:rsid w:val="00884965"/>
    <w:rsid w:val="00885066"/>
    <w:rsid w:val="008855B4"/>
    <w:rsid w:val="00885A3D"/>
    <w:rsid w:val="00886346"/>
    <w:rsid w:val="0088636F"/>
    <w:rsid w:val="00886558"/>
    <w:rsid w:val="008865A2"/>
    <w:rsid w:val="00886872"/>
    <w:rsid w:val="00886E20"/>
    <w:rsid w:val="008877D6"/>
    <w:rsid w:val="00887966"/>
    <w:rsid w:val="00890066"/>
    <w:rsid w:val="00890151"/>
    <w:rsid w:val="008910A4"/>
    <w:rsid w:val="00891472"/>
    <w:rsid w:val="0089176B"/>
    <w:rsid w:val="0089271A"/>
    <w:rsid w:val="00892F36"/>
    <w:rsid w:val="008936C5"/>
    <w:rsid w:val="00893B56"/>
    <w:rsid w:val="0089405F"/>
    <w:rsid w:val="00894190"/>
    <w:rsid w:val="0089452A"/>
    <w:rsid w:val="00894559"/>
    <w:rsid w:val="00895381"/>
    <w:rsid w:val="00895602"/>
    <w:rsid w:val="00896BA9"/>
    <w:rsid w:val="00896C86"/>
    <w:rsid w:val="008972F5"/>
    <w:rsid w:val="008A06D9"/>
    <w:rsid w:val="008A0D8E"/>
    <w:rsid w:val="008A12CC"/>
    <w:rsid w:val="008A14FD"/>
    <w:rsid w:val="008A17FF"/>
    <w:rsid w:val="008A25E9"/>
    <w:rsid w:val="008A2CF7"/>
    <w:rsid w:val="008A3AB2"/>
    <w:rsid w:val="008A40BF"/>
    <w:rsid w:val="008A4630"/>
    <w:rsid w:val="008A48B9"/>
    <w:rsid w:val="008A4CAE"/>
    <w:rsid w:val="008A51A8"/>
    <w:rsid w:val="008A52E5"/>
    <w:rsid w:val="008A58C2"/>
    <w:rsid w:val="008A68EA"/>
    <w:rsid w:val="008A6AA7"/>
    <w:rsid w:val="008A6AEB"/>
    <w:rsid w:val="008A734A"/>
    <w:rsid w:val="008A7361"/>
    <w:rsid w:val="008A769B"/>
    <w:rsid w:val="008A7EBF"/>
    <w:rsid w:val="008B00CE"/>
    <w:rsid w:val="008B096C"/>
    <w:rsid w:val="008B1BAC"/>
    <w:rsid w:val="008B219B"/>
    <w:rsid w:val="008B27E7"/>
    <w:rsid w:val="008B288E"/>
    <w:rsid w:val="008B3438"/>
    <w:rsid w:val="008B36C7"/>
    <w:rsid w:val="008B3769"/>
    <w:rsid w:val="008B3ABC"/>
    <w:rsid w:val="008B3AD0"/>
    <w:rsid w:val="008B3F93"/>
    <w:rsid w:val="008B52B5"/>
    <w:rsid w:val="008B6245"/>
    <w:rsid w:val="008B7CC5"/>
    <w:rsid w:val="008B7ED2"/>
    <w:rsid w:val="008C0846"/>
    <w:rsid w:val="008C084A"/>
    <w:rsid w:val="008C094B"/>
    <w:rsid w:val="008C11B1"/>
    <w:rsid w:val="008C1261"/>
    <w:rsid w:val="008C1380"/>
    <w:rsid w:val="008C1896"/>
    <w:rsid w:val="008C1D18"/>
    <w:rsid w:val="008C3413"/>
    <w:rsid w:val="008C3D1B"/>
    <w:rsid w:val="008C5F1F"/>
    <w:rsid w:val="008C6332"/>
    <w:rsid w:val="008C668E"/>
    <w:rsid w:val="008C761E"/>
    <w:rsid w:val="008D0453"/>
    <w:rsid w:val="008D05BB"/>
    <w:rsid w:val="008D0697"/>
    <w:rsid w:val="008D0998"/>
    <w:rsid w:val="008D0F5C"/>
    <w:rsid w:val="008D0F89"/>
    <w:rsid w:val="008D1162"/>
    <w:rsid w:val="008D13C3"/>
    <w:rsid w:val="008D1A4C"/>
    <w:rsid w:val="008D1C0F"/>
    <w:rsid w:val="008D202E"/>
    <w:rsid w:val="008D222D"/>
    <w:rsid w:val="008D2439"/>
    <w:rsid w:val="008D2AA8"/>
    <w:rsid w:val="008D31DF"/>
    <w:rsid w:val="008D3355"/>
    <w:rsid w:val="008D395C"/>
    <w:rsid w:val="008D4B10"/>
    <w:rsid w:val="008D4B89"/>
    <w:rsid w:val="008D5108"/>
    <w:rsid w:val="008D518A"/>
    <w:rsid w:val="008D594D"/>
    <w:rsid w:val="008D5C44"/>
    <w:rsid w:val="008D6E77"/>
    <w:rsid w:val="008D6E8B"/>
    <w:rsid w:val="008D71E8"/>
    <w:rsid w:val="008D7E1B"/>
    <w:rsid w:val="008E0036"/>
    <w:rsid w:val="008E02AE"/>
    <w:rsid w:val="008E038F"/>
    <w:rsid w:val="008E0A24"/>
    <w:rsid w:val="008E0B87"/>
    <w:rsid w:val="008E0D51"/>
    <w:rsid w:val="008E17E0"/>
    <w:rsid w:val="008E1AA9"/>
    <w:rsid w:val="008E1C93"/>
    <w:rsid w:val="008E1CF7"/>
    <w:rsid w:val="008E22D8"/>
    <w:rsid w:val="008E2A87"/>
    <w:rsid w:val="008E2EB2"/>
    <w:rsid w:val="008E376A"/>
    <w:rsid w:val="008E3B10"/>
    <w:rsid w:val="008E4B6D"/>
    <w:rsid w:val="008E4CB7"/>
    <w:rsid w:val="008E5919"/>
    <w:rsid w:val="008E5B39"/>
    <w:rsid w:val="008E5F98"/>
    <w:rsid w:val="008E630B"/>
    <w:rsid w:val="008E6BD9"/>
    <w:rsid w:val="008E6E86"/>
    <w:rsid w:val="008E711F"/>
    <w:rsid w:val="008E770F"/>
    <w:rsid w:val="008E794F"/>
    <w:rsid w:val="008F091B"/>
    <w:rsid w:val="008F0B6A"/>
    <w:rsid w:val="008F1318"/>
    <w:rsid w:val="008F1711"/>
    <w:rsid w:val="008F1807"/>
    <w:rsid w:val="008F21CF"/>
    <w:rsid w:val="008F29D9"/>
    <w:rsid w:val="008F2ABB"/>
    <w:rsid w:val="008F2B17"/>
    <w:rsid w:val="008F33EB"/>
    <w:rsid w:val="008F4086"/>
    <w:rsid w:val="008F4106"/>
    <w:rsid w:val="008F41BC"/>
    <w:rsid w:val="008F436D"/>
    <w:rsid w:val="008F43B5"/>
    <w:rsid w:val="008F44C5"/>
    <w:rsid w:val="008F473C"/>
    <w:rsid w:val="008F62DD"/>
    <w:rsid w:val="008F6AA3"/>
    <w:rsid w:val="008F733D"/>
    <w:rsid w:val="008F7C54"/>
    <w:rsid w:val="008F7FD1"/>
    <w:rsid w:val="009001A1"/>
    <w:rsid w:val="00900929"/>
    <w:rsid w:val="009010AD"/>
    <w:rsid w:val="00901548"/>
    <w:rsid w:val="00902090"/>
    <w:rsid w:val="00902584"/>
    <w:rsid w:val="00903455"/>
    <w:rsid w:val="009052BB"/>
    <w:rsid w:val="00906108"/>
    <w:rsid w:val="0090623C"/>
    <w:rsid w:val="00906FE8"/>
    <w:rsid w:val="0090719E"/>
    <w:rsid w:val="009076CD"/>
    <w:rsid w:val="00907E37"/>
    <w:rsid w:val="00907EDC"/>
    <w:rsid w:val="00910277"/>
    <w:rsid w:val="00910530"/>
    <w:rsid w:val="0091137C"/>
    <w:rsid w:val="0091141A"/>
    <w:rsid w:val="00911902"/>
    <w:rsid w:val="009131B0"/>
    <w:rsid w:val="00913797"/>
    <w:rsid w:val="00913DC3"/>
    <w:rsid w:val="00914449"/>
    <w:rsid w:val="00914A45"/>
    <w:rsid w:val="00914C43"/>
    <w:rsid w:val="00914D7E"/>
    <w:rsid w:val="0091509B"/>
    <w:rsid w:val="009153EF"/>
    <w:rsid w:val="009154B9"/>
    <w:rsid w:val="009155BA"/>
    <w:rsid w:val="0091593D"/>
    <w:rsid w:val="00915ED7"/>
    <w:rsid w:val="00916770"/>
    <w:rsid w:val="0091779A"/>
    <w:rsid w:val="00917EBF"/>
    <w:rsid w:val="009200F4"/>
    <w:rsid w:val="0092012C"/>
    <w:rsid w:val="00920397"/>
    <w:rsid w:val="00920CB2"/>
    <w:rsid w:val="00920D0F"/>
    <w:rsid w:val="00921F58"/>
    <w:rsid w:val="009220DF"/>
    <w:rsid w:val="009221CB"/>
    <w:rsid w:val="00922B66"/>
    <w:rsid w:val="00922E60"/>
    <w:rsid w:val="009241D8"/>
    <w:rsid w:val="0092473A"/>
    <w:rsid w:val="00924C77"/>
    <w:rsid w:val="00924C80"/>
    <w:rsid w:val="00924D8C"/>
    <w:rsid w:val="00925151"/>
    <w:rsid w:val="00925395"/>
    <w:rsid w:val="009257DA"/>
    <w:rsid w:val="0092616B"/>
    <w:rsid w:val="00926290"/>
    <w:rsid w:val="00927620"/>
    <w:rsid w:val="0092773E"/>
    <w:rsid w:val="0092779D"/>
    <w:rsid w:val="00927ED4"/>
    <w:rsid w:val="00930068"/>
    <w:rsid w:val="00930EFD"/>
    <w:rsid w:val="00932FB3"/>
    <w:rsid w:val="009332E2"/>
    <w:rsid w:val="009334C8"/>
    <w:rsid w:val="009339D7"/>
    <w:rsid w:val="00933DE4"/>
    <w:rsid w:val="009340C9"/>
    <w:rsid w:val="009341E9"/>
    <w:rsid w:val="00934562"/>
    <w:rsid w:val="00934ABD"/>
    <w:rsid w:val="0093561F"/>
    <w:rsid w:val="009356E8"/>
    <w:rsid w:val="009359B6"/>
    <w:rsid w:val="00935D56"/>
    <w:rsid w:val="009363EC"/>
    <w:rsid w:val="0093676B"/>
    <w:rsid w:val="009370FD"/>
    <w:rsid w:val="00937A34"/>
    <w:rsid w:val="009405CD"/>
    <w:rsid w:val="00940E5D"/>
    <w:rsid w:val="00940EE1"/>
    <w:rsid w:val="00941284"/>
    <w:rsid w:val="009413DB"/>
    <w:rsid w:val="00941740"/>
    <w:rsid w:val="009421D6"/>
    <w:rsid w:val="00942807"/>
    <w:rsid w:val="0094283E"/>
    <w:rsid w:val="00942B3A"/>
    <w:rsid w:val="00942BC2"/>
    <w:rsid w:val="00944349"/>
    <w:rsid w:val="0094434A"/>
    <w:rsid w:val="00944E70"/>
    <w:rsid w:val="009450AE"/>
    <w:rsid w:val="009454E5"/>
    <w:rsid w:val="0094556E"/>
    <w:rsid w:val="00945EB5"/>
    <w:rsid w:val="00946189"/>
    <w:rsid w:val="009472F9"/>
    <w:rsid w:val="00947C85"/>
    <w:rsid w:val="00950256"/>
    <w:rsid w:val="009505C8"/>
    <w:rsid w:val="00950720"/>
    <w:rsid w:val="009511E5"/>
    <w:rsid w:val="009515B3"/>
    <w:rsid w:val="0095308A"/>
    <w:rsid w:val="0095371F"/>
    <w:rsid w:val="0095392B"/>
    <w:rsid w:val="00954284"/>
    <w:rsid w:val="009543AB"/>
    <w:rsid w:val="009544E2"/>
    <w:rsid w:val="0095505E"/>
    <w:rsid w:val="00955695"/>
    <w:rsid w:val="00955749"/>
    <w:rsid w:val="00955B88"/>
    <w:rsid w:val="00955C1E"/>
    <w:rsid w:val="00955D0C"/>
    <w:rsid w:val="00956265"/>
    <w:rsid w:val="00956EAA"/>
    <w:rsid w:val="009571B8"/>
    <w:rsid w:val="009573CA"/>
    <w:rsid w:val="009574DB"/>
    <w:rsid w:val="00957B30"/>
    <w:rsid w:val="00957FA3"/>
    <w:rsid w:val="00960033"/>
    <w:rsid w:val="00960624"/>
    <w:rsid w:val="00961060"/>
    <w:rsid w:val="00961802"/>
    <w:rsid w:val="009618CF"/>
    <w:rsid w:val="00961DCB"/>
    <w:rsid w:val="009627A0"/>
    <w:rsid w:val="009627F0"/>
    <w:rsid w:val="00962804"/>
    <w:rsid w:val="00962BA6"/>
    <w:rsid w:val="00962BC9"/>
    <w:rsid w:val="00962BE6"/>
    <w:rsid w:val="00962D9E"/>
    <w:rsid w:val="009634B4"/>
    <w:rsid w:val="009639F2"/>
    <w:rsid w:val="00963B86"/>
    <w:rsid w:val="0096428E"/>
    <w:rsid w:val="009651C1"/>
    <w:rsid w:val="009658D8"/>
    <w:rsid w:val="00965B31"/>
    <w:rsid w:val="00966545"/>
    <w:rsid w:val="009666CA"/>
    <w:rsid w:val="00966E67"/>
    <w:rsid w:val="00967009"/>
    <w:rsid w:val="00967B75"/>
    <w:rsid w:val="00967F1F"/>
    <w:rsid w:val="00971C46"/>
    <w:rsid w:val="0097243F"/>
    <w:rsid w:val="00972508"/>
    <w:rsid w:val="00973A70"/>
    <w:rsid w:val="00974FF7"/>
    <w:rsid w:val="00975325"/>
    <w:rsid w:val="00975526"/>
    <w:rsid w:val="009767B3"/>
    <w:rsid w:val="00976A9E"/>
    <w:rsid w:val="00976B03"/>
    <w:rsid w:val="00976BEE"/>
    <w:rsid w:val="009770DF"/>
    <w:rsid w:val="00977736"/>
    <w:rsid w:val="00977E6E"/>
    <w:rsid w:val="00980096"/>
    <w:rsid w:val="009803E9"/>
    <w:rsid w:val="009806B6"/>
    <w:rsid w:val="00980CCF"/>
    <w:rsid w:val="00980CD3"/>
    <w:rsid w:val="00980F5B"/>
    <w:rsid w:val="00980FCA"/>
    <w:rsid w:val="009812AD"/>
    <w:rsid w:val="0098170A"/>
    <w:rsid w:val="00981A5D"/>
    <w:rsid w:val="0098292E"/>
    <w:rsid w:val="00982A08"/>
    <w:rsid w:val="00982E9A"/>
    <w:rsid w:val="00983532"/>
    <w:rsid w:val="009838A6"/>
    <w:rsid w:val="00984470"/>
    <w:rsid w:val="00984711"/>
    <w:rsid w:val="009855F5"/>
    <w:rsid w:val="00985EF8"/>
    <w:rsid w:val="0098604D"/>
    <w:rsid w:val="00986671"/>
    <w:rsid w:val="00986CCB"/>
    <w:rsid w:val="00987420"/>
    <w:rsid w:val="00987C1B"/>
    <w:rsid w:val="0099139F"/>
    <w:rsid w:val="0099196F"/>
    <w:rsid w:val="00991A2D"/>
    <w:rsid w:val="009932C1"/>
    <w:rsid w:val="00993B43"/>
    <w:rsid w:val="00993C8A"/>
    <w:rsid w:val="0099450F"/>
    <w:rsid w:val="009946F8"/>
    <w:rsid w:val="00994C1A"/>
    <w:rsid w:val="00994E8B"/>
    <w:rsid w:val="00994F21"/>
    <w:rsid w:val="009955E1"/>
    <w:rsid w:val="00995C10"/>
    <w:rsid w:val="00995C76"/>
    <w:rsid w:val="00995EA1"/>
    <w:rsid w:val="009965C3"/>
    <w:rsid w:val="00996FEC"/>
    <w:rsid w:val="00997247"/>
    <w:rsid w:val="00997252"/>
    <w:rsid w:val="009972C3"/>
    <w:rsid w:val="00997C88"/>
    <w:rsid w:val="009A013C"/>
    <w:rsid w:val="009A02BA"/>
    <w:rsid w:val="009A059A"/>
    <w:rsid w:val="009A0957"/>
    <w:rsid w:val="009A0A4F"/>
    <w:rsid w:val="009A1449"/>
    <w:rsid w:val="009A1D0B"/>
    <w:rsid w:val="009A226C"/>
    <w:rsid w:val="009A25D4"/>
    <w:rsid w:val="009A304C"/>
    <w:rsid w:val="009A346E"/>
    <w:rsid w:val="009A3DED"/>
    <w:rsid w:val="009A4A84"/>
    <w:rsid w:val="009A5262"/>
    <w:rsid w:val="009A545F"/>
    <w:rsid w:val="009A54F7"/>
    <w:rsid w:val="009A5568"/>
    <w:rsid w:val="009A5602"/>
    <w:rsid w:val="009A5905"/>
    <w:rsid w:val="009A5CA9"/>
    <w:rsid w:val="009A5FDA"/>
    <w:rsid w:val="009A6ABC"/>
    <w:rsid w:val="009A6CD1"/>
    <w:rsid w:val="009A73C6"/>
    <w:rsid w:val="009A757C"/>
    <w:rsid w:val="009A77A6"/>
    <w:rsid w:val="009B000A"/>
    <w:rsid w:val="009B04E3"/>
    <w:rsid w:val="009B06B9"/>
    <w:rsid w:val="009B08F5"/>
    <w:rsid w:val="009B0B3F"/>
    <w:rsid w:val="009B0B53"/>
    <w:rsid w:val="009B0D2A"/>
    <w:rsid w:val="009B0D54"/>
    <w:rsid w:val="009B130A"/>
    <w:rsid w:val="009B1B9E"/>
    <w:rsid w:val="009B1C79"/>
    <w:rsid w:val="009B2529"/>
    <w:rsid w:val="009B3069"/>
    <w:rsid w:val="009B3B45"/>
    <w:rsid w:val="009B42F5"/>
    <w:rsid w:val="009B4655"/>
    <w:rsid w:val="009B47F9"/>
    <w:rsid w:val="009B53FF"/>
    <w:rsid w:val="009B5A41"/>
    <w:rsid w:val="009B5F50"/>
    <w:rsid w:val="009B66DC"/>
    <w:rsid w:val="009B6C7E"/>
    <w:rsid w:val="009B79A3"/>
    <w:rsid w:val="009C01FE"/>
    <w:rsid w:val="009C0853"/>
    <w:rsid w:val="009C0B72"/>
    <w:rsid w:val="009C14FA"/>
    <w:rsid w:val="009C16F7"/>
    <w:rsid w:val="009C1A65"/>
    <w:rsid w:val="009C2128"/>
    <w:rsid w:val="009C2D4B"/>
    <w:rsid w:val="009C4A29"/>
    <w:rsid w:val="009C4AEC"/>
    <w:rsid w:val="009C5889"/>
    <w:rsid w:val="009C5C5E"/>
    <w:rsid w:val="009C68FF"/>
    <w:rsid w:val="009C7B9E"/>
    <w:rsid w:val="009D02FE"/>
    <w:rsid w:val="009D044C"/>
    <w:rsid w:val="009D0C24"/>
    <w:rsid w:val="009D0D0F"/>
    <w:rsid w:val="009D0D51"/>
    <w:rsid w:val="009D12EE"/>
    <w:rsid w:val="009D14D8"/>
    <w:rsid w:val="009D229D"/>
    <w:rsid w:val="009D2318"/>
    <w:rsid w:val="009D2387"/>
    <w:rsid w:val="009D275D"/>
    <w:rsid w:val="009D2F84"/>
    <w:rsid w:val="009D3494"/>
    <w:rsid w:val="009D381E"/>
    <w:rsid w:val="009D3AAE"/>
    <w:rsid w:val="009D3AE2"/>
    <w:rsid w:val="009D3E44"/>
    <w:rsid w:val="009D4438"/>
    <w:rsid w:val="009D4DC9"/>
    <w:rsid w:val="009D54FF"/>
    <w:rsid w:val="009D5B29"/>
    <w:rsid w:val="009D5CB8"/>
    <w:rsid w:val="009D636F"/>
    <w:rsid w:val="009D6620"/>
    <w:rsid w:val="009D66B7"/>
    <w:rsid w:val="009D67AE"/>
    <w:rsid w:val="009D7151"/>
    <w:rsid w:val="009D71C5"/>
    <w:rsid w:val="009D748C"/>
    <w:rsid w:val="009E0043"/>
    <w:rsid w:val="009E032E"/>
    <w:rsid w:val="009E0347"/>
    <w:rsid w:val="009E107D"/>
    <w:rsid w:val="009E11FE"/>
    <w:rsid w:val="009E159E"/>
    <w:rsid w:val="009E19BE"/>
    <w:rsid w:val="009E20C5"/>
    <w:rsid w:val="009E2323"/>
    <w:rsid w:val="009E2546"/>
    <w:rsid w:val="009E2A0D"/>
    <w:rsid w:val="009E345C"/>
    <w:rsid w:val="009E3525"/>
    <w:rsid w:val="009E35E6"/>
    <w:rsid w:val="009E37F5"/>
    <w:rsid w:val="009E4D86"/>
    <w:rsid w:val="009E6215"/>
    <w:rsid w:val="009E661D"/>
    <w:rsid w:val="009E673C"/>
    <w:rsid w:val="009E68F6"/>
    <w:rsid w:val="009E7A82"/>
    <w:rsid w:val="009F0BA6"/>
    <w:rsid w:val="009F17E5"/>
    <w:rsid w:val="009F1CCD"/>
    <w:rsid w:val="009F210B"/>
    <w:rsid w:val="009F2267"/>
    <w:rsid w:val="009F24ED"/>
    <w:rsid w:val="009F26A1"/>
    <w:rsid w:val="009F271C"/>
    <w:rsid w:val="009F2F3D"/>
    <w:rsid w:val="009F3782"/>
    <w:rsid w:val="009F37E6"/>
    <w:rsid w:val="009F3FB8"/>
    <w:rsid w:val="009F4669"/>
    <w:rsid w:val="009F4CE3"/>
    <w:rsid w:val="009F4DF4"/>
    <w:rsid w:val="009F50AD"/>
    <w:rsid w:val="009F51D8"/>
    <w:rsid w:val="009F5853"/>
    <w:rsid w:val="009F5A36"/>
    <w:rsid w:val="009F5D93"/>
    <w:rsid w:val="009F5EFD"/>
    <w:rsid w:val="009F6FC5"/>
    <w:rsid w:val="009F7094"/>
    <w:rsid w:val="009F735C"/>
    <w:rsid w:val="009F76EB"/>
    <w:rsid w:val="00A00690"/>
    <w:rsid w:val="00A009DD"/>
    <w:rsid w:val="00A00AEB"/>
    <w:rsid w:val="00A00D7D"/>
    <w:rsid w:val="00A0114A"/>
    <w:rsid w:val="00A0125E"/>
    <w:rsid w:val="00A012B8"/>
    <w:rsid w:val="00A0158E"/>
    <w:rsid w:val="00A01B50"/>
    <w:rsid w:val="00A01E0E"/>
    <w:rsid w:val="00A01F15"/>
    <w:rsid w:val="00A0239C"/>
    <w:rsid w:val="00A024D0"/>
    <w:rsid w:val="00A02892"/>
    <w:rsid w:val="00A02A85"/>
    <w:rsid w:val="00A02ADB"/>
    <w:rsid w:val="00A02FA3"/>
    <w:rsid w:val="00A03185"/>
    <w:rsid w:val="00A0371C"/>
    <w:rsid w:val="00A04157"/>
    <w:rsid w:val="00A04403"/>
    <w:rsid w:val="00A04974"/>
    <w:rsid w:val="00A04B0B"/>
    <w:rsid w:val="00A04BE9"/>
    <w:rsid w:val="00A05EED"/>
    <w:rsid w:val="00A06025"/>
    <w:rsid w:val="00A0642C"/>
    <w:rsid w:val="00A06BB5"/>
    <w:rsid w:val="00A1003F"/>
    <w:rsid w:val="00A10CBB"/>
    <w:rsid w:val="00A10F36"/>
    <w:rsid w:val="00A12F3D"/>
    <w:rsid w:val="00A12F4C"/>
    <w:rsid w:val="00A1351C"/>
    <w:rsid w:val="00A1384F"/>
    <w:rsid w:val="00A1403A"/>
    <w:rsid w:val="00A14048"/>
    <w:rsid w:val="00A141F1"/>
    <w:rsid w:val="00A1441D"/>
    <w:rsid w:val="00A14C14"/>
    <w:rsid w:val="00A14F7F"/>
    <w:rsid w:val="00A158F8"/>
    <w:rsid w:val="00A16155"/>
    <w:rsid w:val="00A17325"/>
    <w:rsid w:val="00A21468"/>
    <w:rsid w:val="00A216F8"/>
    <w:rsid w:val="00A21A89"/>
    <w:rsid w:val="00A21BCF"/>
    <w:rsid w:val="00A221F1"/>
    <w:rsid w:val="00A223D2"/>
    <w:rsid w:val="00A22907"/>
    <w:rsid w:val="00A229B1"/>
    <w:rsid w:val="00A22F3E"/>
    <w:rsid w:val="00A23DB9"/>
    <w:rsid w:val="00A24297"/>
    <w:rsid w:val="00A24496"/>
    <w:rsid w:val="00A24B60"/>
    <w:rsid w:val="00A25A34"/>
    <w:rsid w:val="00A2656C"/>
    <w:rsid w:val="00A26952"/>
    <w:rsid w:val="00A26E43"/>
    <w:rsid w:val="00A27389"/>
    <w:rsid w:val="00A274AF"/>
    <w:rsid w:val="00A274B1"/>
    <w:rsid w:val="00A27A2C"/>
    <w:rsid w:val="00A30A7B"/>
    <w:rsid w:val="00A31184"/>
    <w:rsid w:val="00A31771"/>
    <w:rsid w:val="00A31874"/>
    <w:rsid w:val="00A327FD"/>
    <w:rsid w:val="00A32DE9"/>
    <w:rsid w:val="00A33175"/>
    <w:rsid w:val="00A332EA"/>
    <w:rsid w:val="00A33874"/>
    <w:rsid w:val="00A34341"/>
    <w:rsid w:val="00A34D39"/>
    <w:rsid w:val="00A35D5E"/>
    <w:rsid w:val="00A360D8"/>
    <w:rsid w:val="00A36410"/>
    <w:rsid w:val="00A36A90"/>
    <w:rsid w:val="00A36FD8"/>
    <w:rsid w:val="00A3762A"/>
    <w:rsid w:val="00A37ECB"/>
    <w:rsid w:val="00A41D34"/>
    <w:rsid w:val="00A41E7B"/>
    <w:rsid w:val="00A42520"/>
    <w:rsid w:val="00A4262B"/>
    <w:rsid w:val="00A427ED"/>
    <w:rsid w:val="00A42A77"/>
    <w:rsid w:val="00A44554"/>
    <w:rsid w:val="00A449F6"/>
    <w:rsid w:val="00A44E55"/>
    <w:rsid w:val="00A46204"/>
    <w:rsid w:val="00A464B1"/>
    <w:rsid w:val="00A4659A"/>
    <w:rsid w:val="00A46BB8"/>
    <w:rsid w:val="00A4735A"/>
    <w:rsid w:val="00A476E8"/>
    <w:rsid w:val="00A47761"/>
    <w:rsid w:val="00A47B6A"/>
    <w:rsid w:val="00A5058C"/>
    <w:rsid w:val="00A50DBE"/>
    <w:rsid w:val="00A51AAF"/>
    <w:rsid w:val="00A520C8"/>
    <w:rsid w:val="00A522A3"/>
    <w:rsid w:val="00A5284A"/>
    <w:rsid w:val="00A52D97"/>
    <w:rsid w:val="00A52F17"/>
    <w:rsid w:val="00A53483"/>
    <w:rsid w:val="00A53CA0"/>
    <w:rsid w:val="00A54464"/>
    <w:rsid w:val="00A5471B"/>
    <w:rsid w:val="00A548E2"/>
    <w:rsid w:val="00A54D4F"/>
    <w:rsid w:val="00A54E37"/>
    <w:rsid w:val="00A54F2C"/>
    <w:rsid w:val="00A55773"/>
    <w:rsid w:val="00A55D0F"/>
    <w:rsid w:val="00A56569"/>
    <w:rsid w:val="00A56F12"/>
    <w:rsid w:val="00A56FF1"/>
    <w:rsid w:val="00A5711F"/>
    <w:rsid w:val="00A57362"/>
    <w:rsid w:val="00A57495"/>
    <w:rsid w:val="00A57E60"/>
    <w:rsid w:val="00A601C5"/>
    <w:rsid w:val="00A60305"/>
    <w:rsid w:val="00A60AEB"/>
    <w:rsid w:val="00A615F6"/>
    <w:rsid w:val="00A61C29"/>
    <w:rsid w:val="00A61D00"/>
    <w:rsid w:val="00A61D17"/>
    <w:rsid w:val="00A62DA2"/>
    <w:rsid w:val="00A63061"/>
    <w:rsid w:val="00A63290"/>
    <w:rsid w:val="00A635A4"/>
    <w:rsid w:val="00A63644"/>
    <w:rsid w:val="00A63D60"/>
    <w:rsid w:val="00A64CD3"/>
    <w:rsid w:val="00A64D7C"/>
    <w:rsid w:val="00A650C7"/>
    <w:rsid w:val="00A65A95"/>
    <w:rsid w:val="00A65E10"/>
    <w:rsid w:val="00A66D33"/>
    <w:rsid w:val="00A66D5B"/>
    <w:rsid w:val="00A67B24"/>
    <w:rsid w:val="00A67C2B"/>
    <w:rsid w:val="00A67CC7"/>
    <w:rsid w:val="00A67D4A"/>
    <w:rsid w:val="00A67D77"/>
    <w:rsid w:val="00A70438"/>
    <w:rsid w:val="00A70866"/>
    <w:rsid w:val="00A714D7"/>
    <w:rsid w:val="00A72376"/>
    <w:rsid w:val="00A728F3"/>
    <w:rsid w:val="00A72F12"/>
    <w:rsid w:val="00A7300F"/>
    <w:rsid w:val="00A733A0"/>
    <w:rsid w:val="00A73645"/>
    <w:rsid w:val="00A73BCD"/>
    <w:rsid w:val="00A740E8"/>
    <w:rsid w:val="00A74175"/>
    <w:rsid w:val="00A74563"/>
    <w:rsid w:val="00A74657"/>
    <w:rsid w:val="00A74923"/>
    <w:rsid w:val="00A74BFB"/>
    <w:rsid w:val="00A752D1"/>
    <w:rsid w:val="00A76A99"/>
    <w:rsid w:val="00A76C48"/>
    <w:rsid w:val="00A773AD"/>
    <w:rsid w:val="00A77D91"/>
    <w:rsid w:val="00A81002"/>
    <w:rsid w:val="00A81417"/>
    <w:rsid w:val="00A81E35"/>
    <w:rsid w:val="00A82219"/>
    <w:rsid w:val="00A82669"/>
    <w:rsid w:val="00A82769"/>
    <w:rsid w:val="00A82B00"/>
    <w:rsid w:val="00A830AF"/>
    <w:rsid w:val="00A83889"/>
    <w:rsid w:val="00A83AB1"/>
    <w:rsid w:val="00A83D28"/>
    <w:rsid w:val="00A8494C"/>
    <w:rsid w:val="00A84AFC"/>
    <w:rsid w:val="00A84B51"/>
    <w:rsid w:val="00A84C8C"/>
    <w:rsid w:val="00A84F47"/>
    <w:rsid w:val="00A851E3"/>
    <w:rsid w:val="00A858F0"/>
    <w:rsid w:val="00A85ED4"/>
    <w:rsid w:val="00A86985"/>
    <w:rsid w:val="00A86F8C"/>
    <w:rsid w:val="00A87481"/>
    <w:rsid w:val="00A875E1"/>
    <w:rsid w:val="00A87860"/>
    <w:rsid w:val="00A87D9B"/>
    <w:rsid w:val="00A9003E"/>
    <w:rsid w:val="00A90408"/>
    <w:rsid w:val="00A905BE"/>
    <w:rsid w:val="00A90DE9"/>
    <w:rsid w:val="00A9226A"/>
    <w:rsid w:val="00A925D4"/>
    <w:rsid w:val="00A92767"/>
    <w:rsid w:val="00A928DA"/>
    <w:rsid w:val="00A92BEC"/>
    <w:rsid w:val="00A934A4"/>
    <w:rsid w:val="00A93567"/>
    <w:rsid w:val="00A93586"/>
    <w:rsid w:val="00A93A08"/>
    <w:rsid w:val="00A94362"/>
    <w:rsid w:val="00A94908"/>
    <w:rsid w:val="00A94A6A"/>
    <w:rsid w:val="00A94FAF"/>
    <w:rsid w:val="00A972F4"/>
    <w:rsid w:val="00A97457"/>
    <w:rsid w:val="00A97C8E"/>
    <w:rsid w:val="00AA16C0"/>
    <w:rsid w:val="00AA2254"/>
    <w:rsid w:val="00AA24EE"/>
    <w:rsid w:val="00AA2569"/>
    <w:rsid w:val="00AA2B23"/>
    <w:rsid w:val="00AA3324"/>
    <w:rsid w:val="00AA45D2"/>
    <w:rsid w:val="00AA51EE"/>
    <w:rsid w:val="00AA5352"/>
    <w:rsid w:val="00AA5844"/>
    <w:rsid w:val="00AA5B1D"/>
    <w:rsid w:val="00AA5FA2"/>
    <w:rsid w:val="00AA6665"/>
    <w:rsid w:val="00AA6F91"/>
    <w:rsid w:val="00AA71BB"/>
    <w:rsid w:val="00AA7B1C"/>
    <w:rsid w:val="00AA7B69"/>
    <w:rsid w:val="00AA7F19"/>
    <w:rsid w:val="00AB06AC"/>
    <w:rsid w:val="00AB0A92"/>
    <w:rsid w:val="00AB14C3"/>
    <w:rsid w:val="00AB26DA"/>
    <w:rsid w:val="00AB3DE2"/>
    <w:rsid w:val="00AB4A57"/>
    <w:rsid w:val="00AB4BCF"/>
    <w:rsid w:val="00AB4F30"/>
    <w:rsid w:val="00AB512F"/>
    <w:rsid w:val="00AB53EB"/>
    <w:rsid w:val="00AB5407"/>
    <w:rsid w:val="00AB553A"/>
    <w:rsid w:val="00AB57E5"/>
    <w:rsid w:val="00AB5B0A"/>
    <w:rsid w:val="00AB68FB"/>
    <w:rsid w:val="00AB7483"/>
    <w:rsid w:val="00AB74D0"/>
    <w:rsid w:val="00AB7DAF"/>
    <w:rsid w:val="00AC197B"/>
    <w:rsid w:val="00AC25C1"/>
    <w:rsid w:val="00AC27F2"/>
    <w:rsid w:val="00AC358F"/>
    <w:rsid w:val="00AC3612"/>
    <w:rsid w:val="00AC3C2A"/>
    <w:rsid w:val="00AC3CA8"/>
    <w:rsid w:val="00AC405A"/>
    <w:rsid w:val="00AC48AD"/>
    <w:rsid w:val="00AC4B24"/>
    <w:rsid w:val="00AC5DAF"/>
    <w:rsid w:val="00AC5F07"/>
    <w:rsid w:val="00AC7541"/>
    <w:rsid w:val="00AC7D9E"/>
    <w:rsid w:val="00AD0108"/>
    <w:rsid w:val="00AD0661"/>
    <w:rsid w:val="00AD13F5"/>
    <w:rsid w:val="00AD18A7"/>
    <w:rsid w:val="00AD27DD"/>
    <w:rsid w:val="00AD29E7"/>
    <w:rsid w:val="00AD2AFC"/>
    <w:rsid w:val="00AD2CE9"/>
    <w:rsid w:val="00AD2D38"/>
    <w:rsid w:val="00AD3CAB"/>
    <w:rsid w:val="00AD4045"/>
    <w:rsid w:val="00AD408E"/>
    <w:rsid w:val="00AD44B8"/>
    <w:rsid w:val="00AD47DC"/>
    <w:rsid w:val="00AD57E5"/>
    <w:rsid w:val="00AD621B"/>
    <w:rsid w:val="00AD62BD"/>
    <w:rsid w:val="00AD6902"/>
    <w:rsid w:val="00AD6CFC"/>
    <w:rsid w:val="00AD7104"/>
    <w:rsid w:val="00AD7683"/>
    <w:rsid w:val="00AD7A3C"/>
    <w:rsid w:val="00AD7A42"/>
    <w:rsid w:val="00AE080F"/>
    <w:rsid w:val="00AE0C39"/>
    <w:rsid w:val="00AE12DD"/>
    <w:rsid w:val="00AE211F"/>
    <w:rsid w:val="00AE245F"/>
    <w:rsid w:val="00AE2DA8"/>
    <w:rsid w:val="00AE3706"/>
    <w:rsid w:val="00AE4403"/>
    <w:rsid w:val="00AE4663"/>
    <w:rsid w:val="00AE48A6"/>
    <w:rsid w:val="00AE51BA"/>
    <w:rsid w:val="00AE5415"/>
    <w:rsid w:val="00AE5559"/>
    <w:rsid w:val="00AE5D26"/>
    <w:rsid w:val="00AE68BD"/>
    <w:rsid w:val="00AE738A"/>
    <w:rsid w:val="00AE7B9F"/>
    <w:rsid w:val="00AE7CBE"/>
    <w:rsid w:val="00AF03E0"/>
    <w:rsid w:val="00AF0BC7"/>
    <w:rsid w:val="00AF118B"/>
    <w:rsid w:val="00AF1801"/>
    <w:rsid w:val="00AF1E97"/>
    <w:rsid w:val="00AF2CD7"/>
    <w:rsid w:val="00AF328D"/>
    <w:rsid w:val="00AF33D9"/>
    <w:rsid w:val="00AF3611"/>
    <w:rsid w:val="00AF3CE3"/>
    <w:rsid w:val="00AF42F1"/>
    <w:rsid w:val="00AF4535"/>
    <w:rsid w:val="00AF55AF"/>
    <w:rsid w:val="00AF55CB"/>
    <w:rsid w:val="00AF60D8"/>
    <w:rsid w:val="00AF61DF"/>
    <w:rsid w:val="00AF65A9"/>
    <w:rsid w:val="00AF66B2"/>
    <w:rsid w:val="00AF69E8"/>
    <w:rsid w:val="00AF6CC1"/>
    <w:rsid w:val="00AF6E22"/>
    <w:rsid w:val="00AF6E3D"/>
    <w:rsid w:val="00B00B11"/>
    <w:rsid w:val="00B011D7"/>
    <w:rsid w:val="00B01549"/>
    <w:rsid w:val="00B01B3A"/>
    <w:rsid w:val="00B02B5F"/>
    <w:rsid w:val="00B02DC8"/>
    <w:rsid w:val="00B032E8"/>
    <w:rsid w:val="00B03793"/>
    <w:rsid w:val="00B03968"/>
    <w:rsid w:val="00B04543"/>
    <w:rsid w:val="00B0490A"/>
    <w:rsid w:val="00B04A79"/>
    <w:rsid w:val="00B04ADA"/>
    <w:rsid w:val="00B04C8B"/>
    <w:rsid w:val="00B04CF5"/>
    <w:rsid w:val="00B06082"/>
    <w:rsid w:val="00B06440"/>
    <w:rsid w:val="00B067FB"/>
    <w:rsid w:val="00B07529"/>
    <w:rsid w:val="00B0752C"/>
    <w:rsid w:val="00B07582"/>
    <w:rsid w:val="00B07CF1"/>
    <w:rsid w:val="00B101A9"/>
    <w:rsid w:val="00B10402"/>
    <w:rsid w:val="00B11D5B"/>
    <w:rsid w:val="00B11D8A"/>
    <w:rsid w:val="00B123D8"/>
    <w:rsid w:val="00B12966"/>
    <w:rsid w:val="00B12A3B"/>
    <w:rsid w:val="00B14175"/>
    <w:rsid w:val="00B1451A"/>
    <w:rsid w:val="00B14E54"/>
    <w:rsid w:val="00B14E58"/>
    <w:rsid w:val="00B1586A"/>
    <w:rsid w:val="00B15C6B"/>
    <w:rsid w:val="00B15F92"/>
    <w:rsid w:val="00B169C7"/>
    <w:rsid w:val="00B16CA4"/>
    <w:rsid w:val="00B17869"/>
    <w:rsid w:val="00B17A07"/>
    <w:rsid w:val="00B17CA3"/>
    <w:rsid w:val="00B2091E"/>
    <w:rsid w:val="00B20A21"/>
    <w:rsid w:val="00B20AFC"/>
    <w:rsid w:val="00B2174E"/>
    <w:rsid w:val="00B21A0D"/>
    <w:rsid w:val="00B21BB8"/>
    <w:rsid w:val="00B21DA0"/>
    <w:rsid w:val="00B22393"/>
    <w:rsid w:val="00B228D2"/>
    <w:rsid w:val="00B22C7E"/>
    <w:rsid w:val="00B22EB0"/>
    <w:rsid w:val="00B231D5"/>
    <w:rsid w:val="00B2359C"/>
    <w:rsid w:val="00B23B54"/>
    <w:rsid w:val="00B23BA9"/>
    <w:rsid w:val="00B24626"/>
    <w:rsid w:val="00B2488A"/>
    <w:rsid w:val="00B24983"/>
    <w:rsid w:val="00B24BC1"/>
    <w:rsid w:val="00B24DA7"/>
    <w:rsid w:val="00B2517E"/>
    <w:rsid w:val="00B2572E"/>
    <w:rsid w:val="00B260D6"/>
    <w:rsid w:val="00B2720D"/>
    <w:rsid w:val="00B27AFA"/>
    <w:rsid w:val="00B309F2"/>
    <w:rsid w:val="00B30E30"/>
    <w:rsid w:val="00B30ECB"/>
    <w:rsid w:val="00B31927"/>
    <w:rsid w:val="00B31C38"/>
    <w:rsid w:val="00B31FE2"/>
    <w:rsid w:val="00B32356"/>
    <w:rsid w:val="00B3324B"/>
    <w:rsid w:val="00B339B9"/>
    <w:rsid w:val="00B340F3"/>
    <w:rsid w:val="00B34334"/>
    <w:rsid w:val="00B34CD6"/>
    <w:rsid w:val="00B34DF2"/>
    <w:rsid w:val="00B35095"/>
    <w:rsid w:val="00B3562D"/>
    <w:rsid w:val="00B35C32"/>
    <w:rsid w:val="00B3674F"/>
    <w:rsid w:val="00B36845"/>
    <w:rsid w:val="00B3694E"/>
    <w:rsid w:val="00B370AB"/>
    <w:rsid w:val="00B370E2"/>
    <w:rsid w:val="00B37841"/>
    <w:rsid w:val="00B37BEC"/>
    <w:rsid w:val="00B37C29"/>
    <w:rsid w:val="00B4008C"/>
    <w:rsid w:val="00B402BB"/>
    <w:rsid w:val="00B404FA"/>
    <w:rsid w:val="00B40686"/>
    <w:rsid w:val="00B40A35"/>
    <w:rsid w:val="00B40E4B"/>
    <w:rsid w:val="00B40E9A"/>
    <w:rsid w:val="00B40ED4"/>
    <w:rsid w:val="00B41D21"/>
    <w:rsid w:val="00B41D82"/>
    <w:rsid w:val="00B4233E"/>
    <w:rsid w:val="00B42E55"/>
    <w:rsid w:val="00B42E87"/>
    <w:rsid w:val="00B43595"/>
    <w:rsid w:val="00B4404E"/>
    <w:rsid w:val="00B447A0"/>
    <w:rsid w:val="00B44C0A"/>
    <w:rsid w:val="00B46733"/>
    <w:rsid w:val="00B47131"/>
    <w:rsid w:val="00B472EE"/>
    <w:rsid w:val="00B47778"/>
    <w:rsid w:val="00B47D11"/>
    <w:rsid w:val="00B47E51"/>
    <w:rsid w:val="00B505CB"/>
    <w:rsid w:val="00B506D5"/>
    <w:rsid w:val="00B507A1"/>
    <w:rsid w:val="00B50E99"/>
    <w:rsid w:val="00B51213"/>
    <w:rsid w:val="00B51817"/>
    <w:rsid w:val="00B52F9D"/>
    <w:rsid w:val="00B532BE"/>
    <w:rsid w:val="00B53356"/>
    <w:rsid w:val="00B53B47"/>
    <w:rsid w:val="00B53C59"/>
    <w:rsid w:val="00B54107"/>
    <w:rsid w:val="00B54DC1"/>
    <w:rsid w:val="00B551CE"/>
    <w:rsid w:val="00B55CD2"/>
    <w:rsid w:val="00B55D64"/>
    <w:rsid w:val="00B55DB0"/>
    <w:rsid w:val="00B5612C"/>
    <w:rsid w:val="00B5649C"/>
    <w:rsid w:val="00B565CB"/>
    <w:rsid w:val="00B569DC"/>
    <w:rsid w:val="00B56CA7"/>
    <w:rsid w:val="00B56F00"/>
    <w:rsid w:val="00B56F85"/>
    <w:rsid w:val="00B578E3"/>
    <w:rsid w:val="00B57975"/>
    <w:rsid w:val="00B6024C"/>
    <w:rsid w:val="00B60342"/>
    <w:rsid w:val="00B60640"/>
    <w:rsid w:val="00B61E8D"/>
    <w:rsid w:val="00B6280D"/>
    <w:rsid w:val="00B62BC8"/>
    <w:rsid w:val="00B63781"/>
    <w:rsid w:val="00B63879"/>
    <w:rsid w:val="00B6397C"/>
    <w:rsid w:val="00B63A14"/>
    <w:rsid w:val="00B63D3B"/>
    <w:rsid w:val="00B6637F"/>
    <w:rsid w:val="00B66751"/>
    <w:rsid w:val="00B66870"/>
    <w:rsid w:val="00B674DC"/>
    <w:rsid w:val="00B67919"/>
    <w:rsid w:val="00B67987"/>
    <w:rsid w:val="00B67B9A"/>
    <w:rsid w:val="00B70100"/>
    <w:rsid w:val="00B70257"/>
    <w:rsid w:val="00B70906"/>
    <w:rsid w:val="00B7175F"/>
    <w:rsid w:val="00B71921"/>
    <w:rsid w:val="00B71A31"/>
    <w:rsid w:val="00B71D98"/>
    <w:rsid w:val="00B72032"/>
    <w:rsid w:val="00B72157"/>
    <w:rsid w:val="00B7310F"/>
    <w:rsid w:val="00B73812"/>
    <w:rsid w:val="00B73872"/>
    <w:rsid w:val="00B74352"/>
    <w:rsid w:val="00B7455D"/>
    <w:rsid w:val="00B74AEE"/>
    <w:rsid w:val="00B75392"/>
    <w:rsid w:val="00B753FB"/>
    <w:rsid w:val="00B757CE"/>
    <w:rsid w:val="00B75EE3"/>
    <w:rsid w:val="00B7644B"/>
    <w:rsid w:val="00B765BC"/>
    <w:rsid w:val="00B77D46"/>
    <w:rsid w:val="00B80261"/>
    <w:rsid w:val="00B805FB"/>
    <w:rsid w:val="00B806D0"/>
    <w:rsid w:val="00B809C7"/>
    <w:rsid w:val="00B8134B"/>
    <w:rsid w:val="00B81650"/>
    <w:rsid w:val="00B81B01"/>
    <w:rsid w:val="00B81B74"/>
    <w:rsid w:val="00B8262F"/>
    <w:rsid w:val="00B82BBD"/>
    <w:rsid w:val="00B83A9E"/>
    <w:rsid w:val="00B8448B"/>
    <w:rsid w:val="00B84936"/>
    <w:rsid w:val="00B84ABA"/>
    <w:rsid w:val="00B85602"/>
    <w:rsid w:val="00B856BF"/>
    <w:rsid w:val="00B85BB6"/>
    <w:rsid w:val="00B85EA4"/>
    <w:rsid w:val="00B85EAE"/>
    <w:rsid w:val="00B869C9"/>
    <w:rsid w:val="00B86B56"/>
    <w:rsid w:val="00B86C8C"/>
    <w:rsid w:val="00B86C96"/>
    <w:rsid w:val="00B87751"/>
    <w:rsid w:val="00B90847"/>
    <w:rsid w:val="00B908E5"/>
    <w:rsid w:val="00B918CB"/>
    <w:rsid w:val="00B92143"/>
    <w:rsid w:val="00B92658"/>
    <w:rsid w:val="00B92E77"/>
    <w:rsid w:val="00B93D06"/>
    <w:rsid w:val="00B93D96"/>
    <w:rsid w:val="00B93EA7"/>
    <w:rsid w:val="00B94262"/>
    <w:rsid w:val="00B945DF"/>
    <w:rsid w:val="00B94E8B"/>
    <w:rsid w:val="00B95291"/>
    <w:rsid w:val="00B95444"/>
    <w:rsid w:val="00B95482"/>
    <w:rsid w:val="00B95981"/>
    <w:rsid w:val="00B95A46"/>
    <w:rsid w:val="00B95BD4"/>
    <w:rsid w:val="00B95C15"/>
    <w:rsid w:val="00B96022"/>
    <w:rsid w:val="00B962AE"/>
    <w:rsid w:val="00B969C9"/>
    <w:rsid w:val="00B96BC4"/>
    <w:rsid w:val="00B96CA7"/>
    <w:rsid w:val="00B96DBA"/>
    <w:rsid w:val="00B97AFC"/>
    <w:rsid w:val="00BA03F1"/>
    <w:rsid w:val="00BA0A74"/>
    <w:rsid w:val="00BA0E51"/>
    <w:rsid w:val="00BA0F52"/>
    <w:rsid w:val="00BA0FAD"/>
    <w:rsid w:val="00BA1B24"/>
    <w:rsid w:val="00BA22F5"/>
    <w:rsid w:val="00BA2DB3"/>
    <w:rsid w:val="00BA2EB1"/>
    <w:rsid w:val="00BA2F18"/>
    <w:rsid w:val="00BA317D"/>
    <w:rsid w:val="00BA330C"/>
    <w:rsid w:val="00BA35F2"/>
    <w:rsid w:val="00BA36B4"/>
    <w:rsid w:val="00BA37C0"/>
    <w:rsid w:val="00BA3F75"/>
    <w:rsid w:val="00BA4120"/>
    <w:rsid w:val="00BA550C"/>
    <w:rsid w:val="00BA700C"/>
    <w:rsid w:val="00BA717A"/>
    <w:rsid w:val="00BA71B7"/>
    <w:rsid w:val="00BA72BF"/>
    <w:rsid w:val="00BA7B93"/>
    <w:rsid w:val="00BB0854"/>
    <w:rsid w:val="00BB0C66"/>
    <w:rsid w:val="00BB0F1B"/>
    <w:rsid w:val="00BB0F6D"/>
    <w:rsid w:val="00BB10EF"/>
    <w:rsid w:val="00BB11B7"/>
    <w:rsid w:val="00BB1399"/>
    <w:rsid w:val="00BB1CB8"/>
    <w:rsid w:val="00BB2134"/>
    <w:rsid w:val="00BB21A0"/>
    <w:rsid w:val="00BB22E9"/>
    <w:rsid w:val="00BB30E2"/>
    <w:rsid w:val="00BB3A17"/>
    <w:rsid w:val="00BB3F81"/>
    <w:rsid w:val="00BB456A"/>
    <w:rsid w:val="00BB5AE5"/>
    <w:rsid w:val="00BB5BFF"/>
    <w:rsid w:val="00BB5F4D"/>
    <w:rsid w:val="00BB689E"/>
    <w:rsid w:val="00BB68DA"/>
    <w:rsid w:val="00BB68E2"/>
    <w:rsid w:val="00BB69A1"/>
    <w:rsid w:val="00BB6A50"/>
    <w:rsid w:val="00BB6E50"/>
    <w:rsid w:val="00BB6F4D"/>
    <w:rsid w:val="00BB7047"/>
    <w:rsid w:val="00BB7063"/>
    <w:rsid w:val="00BB7DF2"/>
    <w:rsid w:val="00BC0153"/>
    <w:rsid w:val="00BC016F"/>
    <w:rsid w:val="00BC08B0"/>
    <w:rsid w:val="00BC0B1B"/>
    <w:rsid w:val="00BC175B"/>
    <w:rsid w:val="00BC1962"/>
    <w:rsid w:val="00BC1A3E"/>
    <w:rsid w:val="00BC28F2"/>
    <w:rsid w:val="00BC36A7"/>
    <w:rsid w:val="00BC3EE3"/>
    <w:rsid w:val="00BC4C1D"/>
    <w:rsid w:val="00BC51A3"/>
    <w:rsid w:val="00BC573D"/>
    <w:rsid w:val="00BC5CE8"/>
    <w:rsid w:val="00BC5EC4"/>
    <w:rsid w:val="00BC6D38"/>
    <w:rsid w:val="00BC70AC"/>
    <w:rsid w:val="00BC7921"/>
    <w:rsid w:val="00BC7FDD"/>
    <w:rsid w:val="00BD02DA"/>
    <w:rsid w:val="00BD0E2E"/>
    <w:rsid w:val="00BD155D"/>
    <w:rsid w:val="00BD15D3"/>
    <w:rsid w:val="00BD24A9"/>
    <w:rsid w:val="00BD2FFF"/>
    <w:rsid w:val="00BD32B2"/>
    <w:rsid w:val="00BD3643"/>
    <w:rsid w:val="00BD3943"/>
    <w:rsid w:val="00BD3FCC"/>
    <w:rsid w:val="00BD443A"/>
    <w:rsid w:val="00BD450C"/>
    <w:rsid w:val="00BD4824"/>
    <w:rsid w:val="00BD5440"/>
    <w:rsid w:val="00BD5806"/>
    <w:rsid w:val="00BD68FC"/>
    <w:rsid w:val="00BD6FF4"/>
    <w:rsid w:val="00BD76D0"/>
    <w:rsid w:val="00BE0162"/>
    <w:rsid w:val="00BE016D"/>
    <w:rsid w:val="00BE08C8"/>
    <w:rsid w:val="00BE0CD1"/>
    <w:rsid w:val="00BE0CD5"/>
    <w:rsid w:val="00BE0D96"/>
    <w:rsid w:val="00BE1032"/>
    <w:rsid w:val="00BE10D5"/>
    <w:rsid w:val="00BE1418"/>
    <w:rsid w:val="00BE2A67"/>
    <w:rsid w:val="00BE2CF1"/>
    <w:rsid w:val="00BE320F"/>
    <w:rsid w:val="00BE367F"/>
    <w:rsid w:val="00BE386D"/>
    <w:rsid w:val="00BE3894"/>
    <w:rsid w:val="00BE3BFC"/>
    <w:rsid w:val="00BE4EC3"/>
    <w:rsid w:val="00BE5932"/>
    <w:rsid w:val="00BE5C4F"/>
    <w:rsid w:val="00BE6A75"/>
    <w:rsid w:val="00BE7001"/>
    <w:rsid w:val="00BE7704"/>
    <w:rsid w:val="00BE7C91"/>
    <w:rsid w:val="00BE7D82"/>
    <w:rsid w:val="00BE7DC1"/>
    <w:rsid w:val="00BF01AB"/>
    <w:rsid w:val="00BF06BC"/>
    <w:rsid w:val="00BF094B"/>
    <w:rsid w:val="00BF1378"/>
    <w:rsid w:val="00BF1A40"/>
    <w:rsid w:val="00BF1C65"/>
    <w:rsid w:val="00BF25A9"/>
    <w:rsid w:val="00BF2642"/>
    <w:rsid w:val="00BF2BF0"/>
    <w:rsid w:val="00BF2F0F"/>
    <w:rsid w:val="00BF31EC"/>
    <w:rsid w:val="00BF33DF"/>
    <w:rsid w:val="00BF39E5"/>
    <w:rsid w:val="00BF3A85"/>
    <w:rsid w:val="00BF3A9B"/>
    <w:rsid w:val="00BF4343"/>
    <w:rsid w:val="00BF4BEE"/>
    <w:rsid w:val="00BF5526"/>
    <w:rsid w:val="00BF6247"/>
    <w:rsid w:val="00BF671F"/>
    <w:rsid w:val="00BF6778"/>
    <w:rsid w:val="00BF678A"/>
    <w:rsid w:val="00BF68D3"/>
    <w:rsid w:val="00BF6BF5"/>
    <w:rsid w:val="00BF7857"/>
    <w:rsid w:val="00BF7EA1"/>
    <w:rsid w:val="00BF7F1A"/>
    <w:rsid w:val="00C00E25"/>
    <w:rsid w:val="00C00E3E"/>
    <w:rsid w:val="00C012CD"/>
    <w:rsid w:val="00C01CC8"/>
    <w:rsid w:val="00C025D7"/>
    <w:rsid w:val="00C02B06"/>
    <w:rsid w:val="00C0305C"/>
    <w:rsid w:val="00C03300"/>
    <w:rsid w:val="00C03318"/>
    <w:rsid w:val="00C03517"/>
    <w:rsid w:val="00C0437D"/>
    <w:rsid w:val="00C04C35"/>
    <w:rsid w:val="00C04E43"/>
    <w:rsid w:val="00C05961"/>
    <w:rsid w:val="00C05A66"/>
    <w:rsid w:val="00C06062"/>
    <w:rsid w:val="00C06F27"/>
    <w:rsid w:val="00C07367"/>
    <w:rsid w:val="00C0738A"/>
    <w:rsid w:val="00C0782B"/>
    <w:rsid w:val="00C07C09"/>
    <w:rsid w:val="00C07F0B"/>
    <w:rsid w:val="00C10630"/>
    <w:rsid w:val="00C11584"/>
    <w:rsid w:val="00C116E2"/>
    <w:rsid w:val="00C11869"/>
    <w:rsid w:val="00C127D2"/>
    <w:rsid w:val="00C12E77"/>
    <w:rsid w:val="00C133C7"/>
    <w:rsid w:val="00C13FBE"/>
    <w:rsid w:val="00C140D2"/>
    <w:rsid w:val="00C142D2"/>
    <w:rsid w:val="00C1450E"/>
    <w:rsid w:val="00C14581"/>
    <w:rsid w:val="00C1493E"/>
    <w:rsid w:val="00C14EAE"/>
    <w:rsid w:val="00C15475"/>
    <w:rsid w:val="00C1566F"/>
    <w:rsid w:val="00C15677"/>
    <w:rsid w:val="00C158A9"/>
    <w:rsid w:val="00C16007"/>
    <w:rsid w:val="00C16175"/>
    <w:rsid w:val="00C1637C"/>
    <w:rsid w:val="00C16EA7"/>
    <w:rsid w:val="00C17292"/>
    <w:rsid w:val="00C17588"/>
    <w:rsid w:val="00C17721"/>
    <w:rsid w:val="00C17E3C"/>
    <w:rsid w:val="00C20142"/>
    <w:rsid w:val="00C20A1D"/>
    <w:rsid w:val="00C20CB0"/>
    <w:rsid w:val="00C20DD5"/>
    <w:rsid w:val="00C21757"/>
    <w:rsid w:val="00C21B51"/>
    <w:rsid w:val="00C22D7B"/>
    <w:rsid w:val="00C235F9"/>
    <w:rsid w:val="00C239CD"/>
    <w:rsid w:val="00C243A9"/>
    <w:rsid w:val="00C24745"/>
    <w:rsid w:val="00C25393"/>
    <w:rsid w:val="00C2563D"/>
    <w:rsid w:val="00C25BBA"/>
    <w:rsid w:val="00C25C0D"/>
    <w:rsid w:val="00C25C6A"/>
    <w:rsid w:val="00C2614D"/>
    <w:rsid w:val="00C26350"/>
    <w:rsid w:val="00C26444"/>
    <w:rsid w:val="00C27063"/>
    <w:rsid w:val="00C2780D"/>
    <w:rsid w:val="00C27A60"/>
    <w:rsid w:val="00C27C08"/>
    <w:rsid w:val="00C300CA"/>
    <w:rsid w:val="00C315EC"/>
    <w:rsid w:val="00C332FA"/>
    <w:rsid w:val="00C33479"/>
    <w:rsid w:val="00C3382E"/>
    <w:rsid w:val="00C33B7B"/>
    <w:rsid w:val="00C33C2E"/>
    <w:rsid w:val="00C33CAC"/>
    <w:rsid w:val="00C341CF"/>
    <w:rsid w:val="00C343B5"/>
    <w:rsid w:val="00C34938"/>
    <w:rsid w:val="00C35172"/>
    <w:rsid w:val="00C357C6"/>
    <w:rsid w:val="00C3595A"/>
    <w:rsid w:val="00C35E8A"/>
    <w:rsid w:val="00C36189"/>
    <w:rsid w:val="00C3645A"/>
    <w:rsid w:val="00C3661B"/>
    <w:rsid w:val="00C367F0"/>
    <w:rsid w:val="00C36E07"/>
    <w:rsid w:val="00C409DE"/>
    <w:rsid w:val="00C40F88"/>
    <w:rsid w:val="00C414B3"/>
    <w:rsid w:val="00C41D3A"/>
    <w:rsid w:val="00C42137"/>
    <w:rsid w:val="00C42374"/>
    <w:rsid w:val="00C42479"/>
    <w:rsid w:val="00C42E5B"/>
    <w:rsid w:val="00C43A0A"/>
    <w:rsid w:val="00C43FC9"/>
    <w:rsid w:val="00C445DA"/>
    <w:rsid w:val="00C44FA8"/>
    <w:rsid w:val="00C4577B"/>
    <w:rsid w:val="00C45887"/>
    <w:rsid w:val="00C45A8D"/>
    <w:rsid w:val="00C460C7"/>
    <w:rsid w:val="00C46554"/>
    <w:rsid w:val="00C47123"/>
    <w:rsid w:val="00C47374"/>
    <w:rsid w:val="00C475D0"/>
    <w:rsid w:val="00C503DB"/>
    <w:rsid w:val="00C5167F"/>
    <w:rsid w:val="00C51B89"/>
    <w:rsid w:val="00C51DB7"/>
    <w:rsid w:val="00C52116"/>
    <w:rsid w:val="00C52279"/>
    <w:rsid w:val="00C52EE7"/>
    <w:rsid w:val="00C52FE5"/>
    <w:rsid w:val="00C53691"/>
    <w:rsid w:val="00C53C7E"/>
    <w:rsid w:val="00C53DDC"/>
    <w:rsid w:val="00C54310"/>
    <w:rsid w:val="00C54432"/>
    <w:rsid w:val="00C547B1"/>
    <w:rsid w:val="00C5482F"/>
    <w:rsid w:val="00C551BE"/>
    <w:rsid w:val="00C55826"/>
    <w:rsid w:val="00C55B82"/>
    <w:rsid w:val="00C5612C"/>
    <w:rsid w:val="00C568CD"/>
    <w:rsid w:val="00C56ADB"/>
    <w:rsid w:val="00C56B4C"/>
    <w:rsid w:val="00C571EC"/>
    <w:rsid w:val="00C606E1"/>
    <w:rsid w:val="00C60868"/>
    <w:rsid w:val="00C609EE"/>
    <w:rsid w:val="00C61D79"/>
    <w:rsid w:val="00C62895"/>
    <w:rsid w:val="00C62A48"/>
    <w:rsid w:val="00C63161"/>
    <w:rsid w:val="00C63224"/>
    <w:rsid w:val="00C6327C"/>
    <w:rsid w:val="00C63280"/>
    <w:rsid w:val="00C6336A"/>
    <w:rsid w:val="00C639F0"/>
    <w:rsid w:val="00C64A7B"/>
    <w:rsid w:val="00C64D63"/>
    <w:rsid w:val="00C651C0"/>
    <w:rsid w:val="00C65257"/>
    <w:rsid w:val="00C65428"/>
    <w:rsid w:val="00C65671"/>
    <w:rsid w:val="00C65799"/>
    <w:rsid w:val="00C65936"/>
    <w:rsid w:val="00C65C20"/>
    <w:rsid w:val="00C65C72"/>
    <w:rsid w:val="00C65D17"/>
    <w:rsid w:val="00C65FC5"/>
    <w:rsid w:val="00C65FD7"/>
    <w:rsid w:val="00C663F7"/>
    <w:rsid w:val="00C66E7C"/>
    <w:rsid w:val="00C6742B"/>
    <w:rsid w:val="00C679F0"/>
    <w:rsid w:val="00C67EF5"/>
    <w:rsid w:val="00C70054"/>
    <w:rsid w:val="00C706D3"/>
    <w:rsid w:val="00C707B5"/>
    <w:rsid w:val="00C709BB"/>
    <w:rsid w:val="00C710BB"/>
    <w:rsid w:val="00C71972"/>
    <w:rsid w:val="00C72400"/>
    <w:rsid w:val="00C72B51"/>
    <w:rsid w:val="00C732C7"/>
    <w:rsid w:val="00C735B5"/>
    <w:rsid w:val="00C73726"/>
    <w:rsid w:val="00C73931"/>
    <w:rsid w:val="00C74B90"/>
    <w:rsid w:val="00C75227"/>
    <w:rsid w:val="00C753C2"/>
    <w:rsid w:val="00C7556E"/>
    <w:rsid w:val="00C75EA3"/>
    <w:rsid w:val="00C7624A"/>
    <w:rsid w:val="00C7753A"/>
    <w:rsid w:val="00C77663"/>
    <w:rsid w:val="00C80AB5"/>
    <w:rsid w:val="00C80CCC"/>
    <w:rsid w:val="00C80D1A"/>
    <w:rsid w:val="00C80DE5"/>
    <w:rsid w:val="00C81734"/>
    <w:rsid w:val="00C8223F"/>
    <w:rsid w:val="00C829C2"/>
    <w:rsid w:val="00C82BBF"/>
    <w:rsid w:val="00C82ECD"/>
    <w:rsid w:val="00C839BC"/>
    <w:rsid w:val="00C83E75"/>
    <w:rsid w:val="00C83EC0"/>
    <w:rsid w:val="00C84465"/>
    <w:rsid w:val="00C8474B"/>
    <w:rsid w:val="00C84E92"/>
    <w:rsid w:val="00C85074"/>
    <w:rsid w:val="00C85313"/>
    <w:rsid w:val="00C853FC"/>
    <w:rsid w:val="00C8681F"/>
    <w:rsid w:val="00C86A59"/>
    <w:rsid w:val="00C86C92"/>
    <w:rsid w:val="00C86CBA"/>
    <w:rsid w:val="00C86DA7"/>
    <w:rsid w:val="00C8718F"/>
    <w:rsid w:val="00C87197"/>
    <w:rsid w:val="00C9084C"/>
    <w:rsid w:val="00C90CFE"/>
    <w:rsid w:val="00C926D4"/>
    <w:rsid w:val="00C92D6D"/>
    <w:rsid w:val="00C9300B"/>
    <w:rsid w:val="00C93B49"/>
    <w:rsid w:val="00C93D68"/>
    <w:rsid w:val="00C93EF9"/>
    <w:rsid w:val="00C94836"/>
    <w:rsid w:val="00C9518E"/>
    <w:rsid w:val="00C95FB9"/>
    <w:rsid w:val="00C962F9"/>
    <w:rsid w:val="00C96FDF"/>
    <w:rsid w:val="00C970C9"/>
    <w:rsid w:val="00C978F5"/>
    <w:rsid w:val="00C97CB9"/>
    <w:rsid w:val="00CA0149"/>
    <w:rsid w:val="00CA0954"/>
    <w:rsid w:val="00CA1236"/>
    <w:rsid w:val="00CA1E46"/>
    <w:rsid w:val="00CA374A"/>
    <w:rsid w:val="00CA3FE4"/>
    <w:rsid w:val="00CA433D"/>
    <w:rsid w:val="00CA4427"/>
    <w:rsid w:val="00CA4768"/>
    <w:rsid w:val="00CA4F88"/>
    <w:rsid w:val="00CA573D"/>
    <w:rsid w:val="00CA5974"/>
    <w:rsid w:val="00CA5F3B"/>
    <w:rsid w:val="00CA6046"/>
    <w:rsid w:val="00CA6E2A"/>
    <w:rsid w:val="00CA70A5"/>
    <w:rsid w:val="00CA76D4"/>
    <w:rsid w:val="00CA78C0"/>
    <w:rsid w:val="00CA7D8F"/>
    <w:rsid w:val="00CA7FAF"/>
    <w:rsid w:val="00CA7FB9"/>
    <w:rsid w:val="00CB03B8"/>
    <w:rsid w:val="00CB0812"/>
    <w:rsid w:val="00CB083B"/>
    <w:rsid w:val="00CB0CB1"/>
    <w:rsid w:val="00CB0EC6"/>
    <w:rsid w:val="00CB19A3"/>
    <w:rsid w:val="00CB2423"/>
    <w:rsid w:val="00CB29A1"/>
    <w:rsid w:val="00CB2BE0"/>
    <w:rsid w:val="00CB30CD"/>
    <w:rsid w:val="00CB33C6"/>
    <w:rsid w:val="00CB37B8"/>
    <w:rsid w:val="00CB3FC9"/>
    <w:rsid w:val="00CB4985"/>
    <w:rsid w:val="00CB49A9"/>
    <w:rsid w:val="00CB4EE0"/>
    <w:rsid w:val="00CB50C8"/>
    <w:rsid w:val="00CB535E"/>
    <w:rsid w:val="00CB58F3"/>
    <w:rsid w:val="00CB6221"/>
    <w:rsid w:val="00CB6816"/>
    <w:rsid w:val="00CB712B"/>
    <w:rsid w:val="00CB7A53"/>
    <w:rsid w:val="00CC0080"/>
    <w:rsid w:val="00CC016A"/>
    <w:rsid w:val="00CC135A"/>
    <w:rsid w:val="00CC164C"/>
    <w:rsid w:val="00CC17AA"/>
    <w:rsid w:val="00CC19E7"/>
    <w:rsid w:val="00CC1CEC"/>
    <w:rsid w:val="00CC1D5B"/>
    <w:rsid w:val="00CC1D83"/>
    <w:rsid w:val="00CC2B94"/>
    <w:rsid w:val="00CC3596"/>
    <w:rsid w:val="00CC3791"/>
    <w:rsid w:val="00CC3A75"/>
    <w:rsid w:val="00CC3E33"/>
    <w:rsid w:val="00CC3E88"/>
    <w:rsid w:val="00CC4054"/>
    <w:rsid w:val="00CC43B3"/>
    <w:rsid w:val="00CC498B"/>
    <w:rsid w:val="00CC4AF5"/>
    <w:rsid w:val="00CC53A0"/>
    <w:rsid w:val="00CC58D0"/>
    <w:rsid w:val="00CC6258"/>
    <w:rsid w:val="00CC63D8"/>
    <w:rsid w:val="00CC64F7"/>
    <w:rsid w:val="00CC7056"/>
    <w:rsid w:val="00CC756E"/>
    <w:rsid w:val="00CD11C1"/>
    <w:rsid w:val="00CD13C8"/>
    <w:rsid w:val="00CD1ED4"/>
    <w:rsid w:val="00CD2ECA"/>
    <w:rsid w:val="00CD4181"/>
    <w:rsid w:val="00CD4429"/>
    <w:rsid w:val="00CD4592"/>
    <w:rsid w:val="00CD4B85"/>
    <w:rsid w:val="00CD4D3D"/>
    <w:rsid w:val="00CD4DD6"/>
    <w:rsid w:val="00CD50E2"/>
    <w:rsid w:val="00CD5694"/>
    <w:rsid w:val="00CD5829"/>
    <w:rsid w:val="00CD6255"/>
    <w:rsid w:val="00CD6852"/>
    <w:rsid w:val="00CD6DDC"/>
    <w:rsid w:val="00CD6F12"/>
    <w:rsid w:val="00CD71EB"/>
    <w:rsid w:val="00CD76A6"/>
    <w:rsid w:val="00CD7ACE"/>
    <w:rsid w:val="00CE0675"/>
    <w:rsid w:val="00CE08FD"/>
    <w:rsid w:val="00CE0D7E"/>
    <w:rsid w:val="00CE0E9A"/>
    <w:rsid w:val="00CE2F87"/>
    <w:rsid w:val="00CE35A5"/>
    <w:rsid w:val="00CE3AF9"/>
    <w:rsid w:val="00CE42CA"/>
    <w:rsid w:val="00CE42CE"/>
    <w:rsid w:val="00CE4E7E"/>
    <w:rsid w:val="00CE507A"/>
    <w:rsid w:val="00CE5EE1"/>
    <w:rsid w:val="00CE603D"/>
    <w:rsid w:val="00CE6C1B"/>
    <w:rsid w:val="00CE6E71"/>
    <w:rsid w:val="00CE7580"/>
    <w:rsid w:val="00CE7D63"/>
    <w:rsid w:val="00CF05CC"/>
    <w:rsid w:val="00CF08C6"/>
    <w:rsid w:val="00CF1893"/>
    <w:rsid w:val="00CF18C2"/>
    <w:rsid w:val="00CF19B8"/>
    <w:rsid w:val="00CF1AF8"/>
    <w:rsid w:val="00CF2755"/>
    <w:rsid w:val="00CF2921"/>
    <w:rsid w:val="00CF2D69"/>
    <w:rsid w:val="00CF2E9E"/>
    <w:rsid w:val="00CF32E8"/>
    <w:rsid w:val="00CF4019"/>
    <w:rsid w:val="00CF41F5"/>
    <w:rsid w:val="00CF4A15"/>
    <w:rsid w:val="00CF4E50"/>
    <w:rsid w:val="00CF5481"/>
    <w:rsid w:val="00CF55CA"/>
    <w:rsid w:val="00CF5845"/>
    <w:rsid w:val="00CF5A6C"/>
    <w:rsid w:val="00CF60D3"/>
    <w:rsid w:val="00CF71E2"/>
    <w:rsid w:val="00CF7788"/>
    <w:rsid w:val="00D005D7"/>
    <w:rsid w:val="00D0074F"/>
    <w:rsid w:val="00D01208"/>
    <w:rsid w:val="00D01529"/>
    <w:rsid w:val="00D01DBD"/>
    <w:rsid w:val="00D01EA9"/>
    <w:rsid w:val="00D02503"/>
    <w:rsid w:val="00D02973"/>
    <w:rsid w:val="00D02FCA"/>
    <w:rsid w:val="00D03655"/>
    <w:rsid w:val="00D047BA"/>
    <w:rsid w:val="00D0499B"/>
    <w:rsid w:val="00D04D50"/>
    <w:rsid w:val="00D04FDF"/>
    <w:rsid w:val="00D05076"/>
    <w:rsid w:val="00D054C7"/>
    <w:rsid w:val="00D05973"/>
    <w:rsid w:val="00D05D50"/>
    <w:rsid w:val="00D06F2C"/>
    <w:rsid w:val="00D071DF"/>
    <w:rsid w:val="00D07289"/>
    <w:rsid w:val="00D074E0"/>
    <w:rsid w:val="00D07AF6"/>
    <w:rsid w:val="00D07B3A"/>
    <w:rsid w:val="00D07BF7"/>
    <w:rsid w:val="00D07F22"/>
    <w:rsid w:val="00D10269"/>
    <w:rsid w:val="00D110EE"/>
    <w:rsid w:val="00D11365"/>
    <w:rsid w:val="00D1185B"/>
    <w:rsid w:val="00D11F47"/>
    <w:rsid w:val="00D1229E"/>
    <w:rsid w:val="00D12724"/>
    <w:rsid w:val="00D12D60"/>
    <w:rsid w:val="00D13275"/>
    <w:rsid w:val="00D13DD8"/>
    <w:rsid w:val="00D13FEF"/>
    <w:rsid w:val="00D14068"/>
    <w:rsid w:val="00D142C5"/>
    <w:rsid w:val="00D142DD"/>
    <w:rsid w:val="00D149AD"/>
    <w:rsid w:val="00D14DEA"/>
    <w:rsid w:val="00D14FAF"/>
    <w:rsid w:val="00D152EF"/>
    <w:rsid w:val="00D15377"/>
    <w:rsid w:val="00D1607F"/>
    <w:rsid w:val="00D16156"/>
    <w:rsid w:val="00D178A7"/>
    <w:rsid w:val="00D179E4"/>
    <w:rsid w:val="00D17E07"/>
    <w:rsid w:val="00D2024C"/>
    <w:rsid w:val="00D20766"/>
    <w:rsid w:val="00D21207"/>
    <w:rsid w:val="00D21CCE"/>
    <w:rsid w:val="00D21E6D"/>
    <w:rsid w:val="00D220C4"/>
    <w:rsid w:val="00D22270"/>
    <w:rsid w:val="00D222D5"/>
    <w:rsid w:val="00D226C1"/>
    <w:rsid w:val="00D22DB6"/>
    <w:rsid w:val="00D22DC7"/>
    <w:rsid w:val="00D2307D"/>
    <w:rsid w:val="00D23220"/>
    <w:rsid w:val="00D233E5"/>
    <w:rsid w:val="00D23EAE"/>
    <w:rsid w:val="00D2426E"/>
    <w:rsid w:val="00D24305"/>
    <w:rsid w:val="00D25637"/>
    <w:rsid w:val="00D2718B"/>
    <w:rsid w:val="00D273F0"/>
    <w:rsid w:val="00D27934"/>
    <w:rsid w:val="00D27A22"/>
    <w:rsid w:val="00D30395"/>
    <w:rsid w:val="00D30CE6"/>
    <w:rsid w:val="00D30D6E"/>
    <w:rsid w:val="00D310DA"/>
    <w:rsid w:val="00D3129A"/>
    <w:rsid w:val="00D31D70"/>
    <w:rsid w:val="00D322B3"/>
    <w:rsid w:val="00D334C8"/>
    <w:rsid w:val="00D33CD4"/>
    <w:rsid w:val="00D34E9D"/>
    <w:rsid w:val="00D35853"/>
    <w:rsid w:val="00D35895"/>
    <w:rsid w:val="00D358ED"/>
    <w:rsid w:val="00D35CE4"/>
    <w:rsid w:val="00D35FD3"/>
    <w:rsid w:val="00D366D4"/>
    <w:rsid w:val="00D36D8E"/>
    <w:rsid w:val="00D370E4"/>
    <w:rsid w:val="00D37380"/>
    <w:rsid w:val="00D401E4"/>
    <w:rsid w:val="00D40705"/>
    <w:rsid w:val="00D4142B"/>
    <w:rsid w:val="00D415BC"/>
    <w:rsid w:val="00D41B7B"/>
    <w:rsid w:val="00D41EB0"/>
    <w:rsid w:val="00D420AC"/>
    <w:rsid w:val="00D42803"/>
    <w:rsid w:val="00D429E5"/>
    <w:rsid w:val="00D42A9D"/>
    <w:rsid w:val="00D43642"/>
    <w:rsid w:val="00D43808"/>
    <w:rsid w:val="00D43AA2"/>
    <w:rsid w:val="00D43DD6"/>
    <w:rsid w:val="00D43DED"/>
    <w:rsid w:val="00D440FF"/>
    <w:rsid w:val="00D443A4"/>
    <w:rsid w:val="00D44BBD"/>
    <w:rsid w:val="00D44DFA"/>
    <w:rsid w:val="00D44E27"/>
    <w:rsid w:val="00D44FBA"/>
    <w:rsid w:val="00D46D70"/>
    <w:rsid w:val="00D46D8D"/>
    <w:rsid w:val="00D4745E"/>
    <w:rsid w:val="00D47C19"/>
    <w:rsid w:val="00D50614"/>
    <w:rsid w:val="00D513EF"/>
    <w:rsid w:val="00D515EC"/>
    <w:rsid w:val="00D51A00"/>
    <w:rsid w:val="00D51CB1"/>
    <w:rsid w:val="00D51E57"/>
    <w:rsid w:val="00D52388"/>
    <w:rsid w:val="00D52657"/>
    <w:rsid w:val="00D52EB1"/>
    <w:rsid w:val="00D54974"/>
    <w:rsid w:val="00D54BC0"/>
    <w:rsid w:val="00D54DE7"/>
    <w:rsid w:val="00D556F7"/>
    <w:rsid w:val="00D559C0"/>
    <w:rsid w:val="00D559D5"/>
    <w:rsid w:val="00D56115"/>
    <w:rsid w:val="00D5627E"/>
    <w:rsid w:val="00D56B1B"/>
    <w:rsid w:val="00D57202"/>
    <w:rsid w:val="00D60327"/>
    <w:rsid w:val="00D60DA4"/>
    <w:rsid w:val="00D6166E"/>
    <w:rsid w:val="00D618DD"/>
    <w:rsid w:val="00D61988"/>
    <w:rsid w:val="00D61C5E"/>
    <w:rsid w:val="00D6266C"/>
    <w:rsid w:val="00D626E7"/>
    <w:rsid w:val="00D628A3"/>
    <w:rsid w:val="00D62FE4"/>
    <w:rsid w:val="00D63256"/>
    <w:rsid w:val="00D63348"/>
    <w:rsid w:val="00D6364E"/>
    <w:rsid w:val="00D6380A"/>
    <w:rsid w:val="00D63C87"/>
    <w:rsid w:val="00D6429E"/>
    <w:rsid w:val="00D64366"/>
    <w:rsid w:val="00D64482"/>
    <w:rsid w:val="00D6606F"/>
    <w:rsid w:val="00D66D03"/>
    <w:rsid w:val="00D66E5E"/>
    <w:rsid w:val="00D66F50"/>
    <w:rsid w:val="00D6719E"/>
    <w:rsid w:val="00D67D97"/>
    <w:rsid w:val="00D70595"/>
    <w:rsid w:val="00D70614"/>
    <w:rsid w:val="00D7071A"/>
    <w:rsid w:val="00D71219"/>
    <w:rsid w:val="00D713BF"/>
    <w:rsid w:val="00D71857"/>
    <w:rsid w:val="00D71AC7"/>
    <w:rsid w:val="00D71B72"/>
    <w:rsid w:val="00D72968"/>
    <w:rsid w:val="00D73353"/>
    <w:rsid w:val="00D735A9"/>
    <w:rsid w:val="00D7367A"/>
    <w:rsid w:val="00D73848"/>
    <w:rsid w:val="00D7439C"/>
    <w:rsid w:val="00D743CA"/>
    <w:rsid w:val="00D749E2"/>
    <w:rsid w:val="00D74BDE"/>
    <w:rsid w:val="00D75BC8"/>
    <w:rsid w:val="00D75DB7"/>
    <w:rsid w:val="00D75F2E"/>
    <w:rsid w:val="00D75FE9"/>
    <w:rsid w:val="00D76571"/>
    <w:rsid w:val="00D76C4C"/>
    <w:rsid w:val="00D77A86"/>
    <w:rsid w:val="00D801BD"/>
    <w:rsid w:val="00D80282"/>
    <w:rsid w:val="00D80C06"/>
    <w:rsid w:val="00D80CB9"/>
    <w:rsid w:val="00D80E94"/>
    <w:rsid w:val="00D80E9C"/>
    <w:rsid w:val="00D8115E"/>
    <w:rsid w:val="00D81246"/>
    <w:rsid w:val="00D82573"/>
    <w:rsid w:val="00D829E7"/>
    <w:rsid w:val="00D829FC"/>
    <w:rsid w:val="00D82A6C"/>
    <w:rsid w:val="00D844E1"/>
    <w:rsid w:val="00D850B2"/>
    <w:rsid w:val="00D85AA6"/>
    <w:rsid w:val="00D8669A"/>
    <w:rsid w:val="00D8724D"/>
    <w:rsid w:val="00D90516"/>
    <w:rsid w:val="00D90C91"/>
    <w:rsid w:val="00D90D56"/>
    <w:rsid w:val="00D9150D"/>
    <w:rsid w:val="00D91C9B"/>
    <w:rsid w:val="00D91F43"/>
    <w:rsid w:val="00D927F7"/>
    <w:rsid w:val="00D92F2B"/>
    <w:rsid w:val="00D930D4"/>
    <w:rsid w:val="00D9365E"/>
    <w:rsid w:val="00D936D4"/>
    <w:rsid w:val="00D93BF4"/>
    <w:rsid w:val="00D94A79"/>
    <w:rsid w:val="00D95C26"/>
    <w:rsid w:val="00D9756C"/>
    <w:rsid w:val="00D97C77"/>
    <w:rsid w:val="00D97E44"/>
    <w:rsid w:val="00DA05AC"/>
    <w:rsid w:val="00DA0E8E"/>
    <w:rsid w:val="00DA1874"/>
    <w:rsid w:val="00DA1A4B"/>
    <w:rsid w:val="00DA1EEB"/>
    <w:rsid w:val="00DA34B0"/>
    <w:rsid w:val="00DA4B79"/>
    <w:rsid w:val="00DA58DD"/>
    <w:rsid w:val="00DA59E0"/>
    <w:rsid w:val="00DA5C7F"/>
    <w:rsid w:val="00DA5E9A"/>
    <w:rsid w:val="00DA6016"/>
    <w:rsid w:val="00DA61BC"/>
    <w:rsid w:val="00DA683F"/>
    <w:rsid w:val="00DA694E"/>
    <w:rsid w:val="00DA69A0"/>
    <w:rsid w:val="00DA6CA7"/>
    <w:rsid w:val="00DA790E"/>
    <w:rsid w:val="00DA7933"/>
    <w:rsid w:val="00DA79D6"/>
    <w:rsid w:val="00DA7A21"/>
    <w:rsid w:val="00DA7A58"/>
    <w:rsid w:val="00DA7F98"/>
    <w:rsid w:val="00DB0C3E"/>
    <w:rsid w:val="00DB0E9A"/>
    <w:rsid w:val="00DB0FE6"/>
    <w:rsid w:val="00DB1D61"/>
    <w:rsid w:val="00DB2102"/>
    <w:rsid w:val="00DB2146"/>
    <w:rsid w:val="00DB22B0"/>
    <w:rsid w:val="00DB3596"/>
    <w:rsid w:val="00DB3E46"/>
    <w:rsid w:val="00DB3E77"/>
    <w:rsid w:val="00DB4215"/>
    <w:rsid w:val="00DB47CA"/>
    <w:rsid w:val="00DB5F29"/>
    <w:rsid w:val="00DB63E2"/>
    <w:rsid w:val="00DB6936"/>
    <w:rsid w:val="00DB7539"/>
    <w:rsid w:val="00DB755E"/>
    <w:rsid w:val="00DC006D"/>
    <w:rsid w:val="00DC00B6"/>
    <w:rsid w:val="00DC10F1"/>
    <w:rsid w:val="00DC13BA"/>
    <w:rsid w:val="00DC19F4"/>
    <w:rsid w:val="00DC231F"/>
    <w:rsid w:val="00DC24A4"/>
    <w:rsid w:val="00DC390E"/>
    <w:rsid w:val="00DC3DF1"/>
    <w:rsid w:val="00DC4C91"/>
    <w:rsid w:val="00DC4ED3"/>
    <w:rsid w:val="00DC5117"/>
    <w:rsid w:val="00DC5380"/>
    <w:rsid w:val="00DC545F"/>
    <w:rsid w:val="00DC58D8"/>
    <w:rsid w:val="00DC6AF4"/>
    <w:rsid w:val="00DC7795"/>
    <w:rsid w:val="00DC77BA"/>
    <w:rsid w:val="00DC7C4D"/>
    <w:rsid w:val="00DC7DB8"/>
    <w:rsid w:val="00DD0642"/>
    <w:rsid w:val="00DD0A62"/>
    <w:rsid w:val="00DD0DF2"/>
    <w:rsid w:val="00DD0FF1"/>
    <w:rsid w:val="00DD1D87"/>
    <w:rsid w:val="00DD1E2C"/>
    <w:rsid w:val="00DD26E6"/>
    <w:rsid w:val="00DD33E3"/>
    <w:rsid w:val="00DD3573"/>
    <w:rsid w:val="00DD388F"/>
    <w:rsid w:val="00DD3A2F"/>
    <w:rsid w:val="00DD3BF6"/>
    <w:rsid w:val="00DD41E9"/>
    <w:rsid w:val="00DD46A1"/>
    <w:rsid w:val="00DD4707"/>
    <w:rsid w:val="00DD4B5F"/>
    <w:rsid w:val="00DD6F44"/>
    <w:rsid w:val="00DD72CD"/>
    <w:rsid w:val="00DD7471"/>
    <w:rsid w:val="00DE08F9"/>
    <w:rsid w:val="00DE0D80"/>
    <w:rsid w:val="00DE11B0"/>
    <w:rsid w:val="00DE1722"/>
    <w:rsid w:val="00DE21F1"/>
    <w:rsid w:val="00DE25E0"/>
    <w:rsid w:val="00DE29AC"/>
    <w:rsid w:val="00DE2A5F"/>
    <w:rsid w:val="00DE318E"/>
    <w:rsid w:val="00DE35F7"/>
    <w:rsid w:val="00DE3D6A"/>
    <w:rsid w:val="00DE5ED6"/>
    <w:rsid w:val="00DE6C37"/>
    <w:rsid w:val="00DE6C46"/>
    <w:rsid w:val="00DE711A"/>
    <w:rsid w:val="00DE78F1"/>
    <w:rsid w:val="00DE7F1E"/>
    <w:rsid w:val="00DE7F60"/>
    <w:rsid w:val="00DF0AD1"/>
    <w:rsid w:val="00DF0FF6"/>
    <w:rsid w:val="00DF1258"/>
    <w:rsid w:val="00DF150A"/>
    <w:rsid w:val="00DF15AA"/>
    <w:rsid w:val="00DF29EE"/>
    <w:rsid w:val="00DF2E84"/>
    <w:rsid w:val="00DF3630"/>
    <w:rsid w:val="00DF37DE"/>
    <w:rsid w:val="00DF39F6"/>
    <w:rsid w:val="00DF3FE9"/>
    <w:rsid w:val="00DF4720"/>
    <w:rsid w:val="00DF507C"/>
    <w:rsid w:val="00DF5780"/>
    <w:rsid w:val="00DF5935"/>
    <w:rsid w:val="00DF5C82"/>
    <w:rsid w:val="00DF68C9"/>
    <w:rsid w:val="00DF6B25"/>
    <w:rsid w:val="00DF6BC2"/>
    <w:rsid w:val="00DF6F27"/>
    <w:rsid w:val="00DF7718"/>
    <w:rsid w:val="00DF7E80"/>
    <w:rsid w:val="00E00078"/>
    <w:rsid w:val="00E00136"/>
    <w:rsid w:val="00E004E3"/>
    <w:rsid w:val="00E00E09"/>
    <w:rsid w:val="00E010C9"/>
    <w:rsid w:val="00E01585"/>
    <w:rsid w:val="00E0208D"/>
    <w:rsid w:val="00E02396"/>
    <w:rsid w:val="00E025FD"/>
    <w:rsid w:val="00E0272A"/>
    <w:rsid w:val="00E03280"/>
    <w:rsid w:val="00E033CA"/>
    <w:rsid w:val="00E041CF"/>
    <w:rsid w:val="00E04E8D"/>
    <w:rsid w:val="00E053D6"/>
    <w:rsid w:val="00E05525"/>
    <w:rsid w:val="00E05C85"/>
    <w:rsid w:val="00E05E31"/>
    <w:rsid w:val="00E06AA1"/>
    <w:rsid w:val="00E0779C"/>
    <w:rsid w:val="00E07EBE"/>
    <w:rsid w:val="00E101DC"/>
    <w:rsid w:val="00E10827"/>
    <w:rsid w:val="00E10A4F"/>
    <w:rsid w:val="00E10EF6"/>
    <w:rsid w:val="00E110A1"/>
    <w:rsid w:val="00E11343"/>
    <w:rsid w:val="00E115EA"/>
    <w:rsid w:val="00E11BB8"/>
    <w:rsid w:val="00E11E4D"/>
    <w:rsid w:val="00E1237F"/>
    <w:rsid w:val="00E13367"/>
    <w:rsid w:val="00E13C82"/>
    <w:rsid w:val="00E13D16"/>
    <w:rsid w:val="00E14453"/>
    <w:rsid w:val="00E14D32"/>
    <w:rsid w:val="00E14DDA"/>
    <w:rsid w:val="00E14F81"/>
    <w:rsid w:val="00E15721"/>
    <w:rsid w:val="00E15811"/>
    <w:rsid w:val="00E15818"/>
    <w:rsid w:val="00E15AC1"/>
    <w:rsid w:val="00E15F93"/>
    <w:rsid w:val="00E16EAD"/>
    <w:rsid w:val="00E170EB"/>
    <w:rsid w:val="00E175D7"/>
    <w:rsid w:val="00E17F55"/>
    <w:rsid w:val="00E20013"/>
    <w:rsid w:val="00E20196"/>
    <w:rsid w:val="00E21359"/>
    <w:rsid w:val="00E2179F"/>
    <w:rsid w:val="00E21F28"/>
    <w:rsid w:val="00E22207"/>
    <w:rsid w:val="00E2231A"/>
    <w:rsid w:val="00E2240A"/>
    <w:rsid w:val="00E226F7"/>
    <w:rsid w:val="00E22DEB"/>
    <w:rsid w:val="00E23696"/>
    <w:rsid w:val="00E23AA2"/>
    <w:rsid w:val="00E2420B"/>
    <w:rsid w:val="00E24226"/>
    <w:rsid w:val="00E24514"/>
    <w:rsid w:val="00E24595"/>
    <w:rsid w:val="00E24899"/>
    <w:rsid w:val="00E248B3"/>
    <w:rsid w:val="00E24C75"/>
    <w:rsid w:val="00E24EA9"/>
    <w:rsid w:val="00E25396"/>
    <w:rsid w:val="00E25548"/>
    <w:rsid w:val="00E25784"/>
    <w:rsid w:val="00E25E26"/>
    <w:rsid w:val="00E26659"/>
    <w:rsid w:val="00E26CD3"/>
    <w:rsid w:val="00E271F4"/>
    <w:rsid w:val="00E306BD"/>
    <w:rsid w:val="00E312BA"/>
    <w:rsid w:val="00E32459"/>
    <w:rsid w:val="00E32984"/>
    <w:rsid w:val="00E32C47"/>
    <w:rsid w:val="00E33192"/>
    <w:rsid w:val="00E3444D"/>
    <w:rsid w:val="00E34481"/>
    <w:rsid w:val="00E35831"/>
    <w:rsid w:val="00E35B1B"/>
    <w:rsid w:val="00E362AD"/>
    <w:rsid w:val="00E36451"/>
    <w:rsid w:val="00E36C92"/>
    <w:rsid w:val="00E36E2B"/>
    <w:rsid w:val="00E36EDE"/>
    <w:rsid w:val="00E376F3"/>
    <w:rsid w:val="00E377DC"/>
    <w:rsid w:val="00E378A9"/>
    <w:rsid w:val="00E37F2C"/>
    <w:rsid w:val="00E40AB4"/>
    <w:rsid w:val="00E40DFB"/>
    <w:rsid w:val="00E4119C"/>
    <w:rsid w:val="00E411A8"/>
    <w:rsid w:val="00E41509"/>
    <w:rsid w:val="00E4156F"/>
    <w:rsid w:val="00E41920"/>
    <w:rsid w:val="00E42695"/>
    <w:rsid w:val="00E4274A"/>
    <w:rsid w:val="00E427B5"/>
    <w:rsid w:val="00E435AC"/>
    <w:rsid w:val="00E43CFC"/>
    <w:rsid w:val="00E43D7C"/>
    <w:rsid w:val="00E44495"/>
    <w:rsid w:val="00E449A7"/>
    <w:rsid w:val="00E44F92"/>
    <w:rsid w:val="00E45DEE"/>
    <w:rsid w:val="00E46949"/>
    <w:rsid w:val="00E46A56"/>
    <w:rsid w:val="00E478EC"/>
    <w:rsid w:val="00E47B42"/>
    <w:rsid w:val="00E47ED9"/>
    <w:rsid w:val="00E5048C"/>
    <w:rsid w:val="00E50FF5"/>
    <w:rsid w:val="00E513B4"/>
    <w:rsid w:val="00E51E5F"/>
    <w:rsid w:val="00E5281F"/>
    <w:rsid w:val="00E52B2C"/>
    <w:rsid w:val="00E530D3"/>
    <w:rsid w:val="00E540D3"/>
    <w:rsid w:val="00E545AC"/>
    <w:rsid w:val="00E54E68"/>
    <w:rsid w:val="00E55866"/>
    <w:rsid w:val="00E56B69"/>
    <w:rsid w:val="00E56F5D"/>
    <w:rsid w:val="00E5709C"/>
    <w:rsid w:val="00E60141"/>
    <w:rsid w:val="00E620B8"/>
    <w:rsid w:val="00E62438"/>
    <w:rsid w:val="00E62BFC"/>
    <w:rsid w:val="00E62D26"/>
    <w:rsid w:val="00E63CDD"/>
    <w:rsid w:val="00E63F23"/>
    <w:rsid w:val="00E64643"/>
    <w:rsid w:val="00E65C51"/>
    <w:rsid w:val="00E660C0"/>
    <w:rsid w:val="00E6647F"/>
    <w:rsid w:val="00E6737D"/>
    <w:rsid w:val="00E675AF"/>
    <w:rsid w:val="00E677F3"/>
    <w:rsid w:val="00E67859"/>
    <w:rsid w:val="00E702F6"/>
    <w:rsid w:val="00E70617"/>
    <w:rsid w:val="00E70839"/>
    <w:rsid w:val="00E70AC1"/>
    <w:rsid w:val="00E716BE"/>
    <w:rsid w:val="00E71B5C"/>
    <w:rsid w:val="00E71CE4"/>
    <w:rsid w:val="00E71F9E"/>
    <w:rsid w:val="00E725C2"/>
    <w:rsid w:val="00E727F5"/>
    <w:rsid w:val="00E72F3C"/>
    <w:rsid w:val="00E737B1"/>
    <w:rsid w:val="00E737F3"/>
    <w:rsid w:val="00E7411A"/>
    <w:rsid w:val="00E75059"/>
    <w:rsid w:val="00E76418"/>
    <w:rsid w:val="00E771C5"/>
    <w:rsid w:val="00E7725F"/>
    <w:rsid w:val="00E7739F"/>
    <w:rsid w:val="00E7741F"/>
    <w:rsid w:val="00E8069C"/>
    <w:rsid w:val="00E808BD"/>
    <w:rsid w:val="00E809C9"/>
    <w:rsid w:val="00E80A06"/>
    <w:rsid w:val="00E811AB"/>
    <w:rsid w:val="00E817CD"/>
    <w:rsid w:val="00E82627"/>
    <w:rsid w:val="00E8299E"/>
    <w:rsid w:val="00E82E52"/>
    <w:rsid w:val="00E8311D"/>
    <w:rsid w:val="00E83370"/>
    <w:rsid w:val="00E83C39"/>
    <w:rsid w:val="00E84838"/>
    <w:rsid w:val="00E84BDA"/>
    <w:rsid w:val="00E852E4"/>
    <w:rsid w:val="00E8537D"/>
    <w:rsid w:val="00E8540C"/>
    <w:rsid w:val="00E85663"/>
    <w:rsid w:val="00E858D3"/>
    <w:rsid w:val="00E85E73"/>
    <w:rsid w:val="00E86005"/>
    <w:rsid w:val="00E862DC"/>
    <w:rsid w:val="00E866C0"/>
    <w:rsid w:val="00E8686B"/>
    <w:rsid w:val="00E87857"/>
    <w:rsid w:val="00E87EDE"/>
    <w:rsid w:val="00E902E2"/>
    <w:rsid w:val="00E90509"/>
    <w:rsid w:val="00E90B99"/>
    <w:rsid w:val="00E910C4"/>
    <w:rsid w:val="00E91A44"/>
    <w:rsid w:val="00E923BE"/>
    <w:rsid w:val="00E929DA"/>
    <w:rsid w:val="00E92E95"/>
    <w:rsid w:val="00E93385"/>
    <w:rsid w:val="00E93491"/>
    <w:rsid w:val="00E93D34"/>
    <w:rsid w:val="00E93F0A"/>
    <w:rsid w:val="00E9498E"/>
    <w:rsid w:val="00E94C47"/>
    <w:rsid w:val="00E95800"/>
    <w:rsid w:val="00E95CEE"/>
    <w:rsid w:val="00E966A2"/>
    <w:rsid w:val="00E96925"/>
    <w:rsid w:val="00E96E90"/>
    <w:rsid w:val="00E97026"/>
    <w:rsid w:val="00E971A5"/>
    <w:rsid w:val="00E977F5"/>
    <w:rsid w:val="00E97A19"/>
    <w:rsid w:val="00E97B34"/>
    <w:rsid w:val="00EA0C48"/>
    <w:rsid w:val="00EA15CC"/>
    <w:rsid w:val="00EA1977"/>
    <w:rsid w:val="00EA2EF0"/>
    <w:rsid w:val="00EA4068"/>
    <w:rsid w:val="00EA4158"/>
    <w:rsid w:val="00EA41F2"/>
    <w:rsid w:val="00EA463C"/>
    <w:rsid w:val="00EA46D2"/>
    <w:rsid w:val="00EA47D0"/>
    <w:rsid w:val="00EA5C85"/>
    <w:rsid w:val="00EA621F"/>
    <w:rsid w:val="00EA62D4"/>
    <w:rsid w:val="00EA635D"/>
    <w:rsid w:val="00EA68ED"/>
    <w:rsid w:val="00EA6B44"/>
    <w:rsid w:val="00EA6D1E"/>
    <w:rsid w:val="00EA6DCD"/>
    <w:rsid w:val="00EA7BA3"/>
    <w:rsid w:val="00EB1144"/>
    <w:rsid w:val="00EB14BF"/>
    <w:rsid w:val="00EB191A"/>
    <w:rsid w:val="00EB2220"/>
    <w:rsid w:val="00EB2260"/>
    <w:rsid w:val="00EB2B0A"/>
    <w:rsid w:val="00EB2B83"/>
    <w:rsid w:val="00EB2F3B"/>
    <w:rsid w:val="00EB3038"/>
    <w:rsid w:val="00EB3D87"/>
    <w:rsid w:val="00EB3DCC"/>
    <w:rsid w:val="00EB469D"/>
    <w:rsid w:val="00EB4C1B"/>
    <w:rsid w:val="00EB5147"/>
    <w:rsid w:val="00EB5CBA"/>
    <w:rsid w:val="00EB5E99"/>
    <w:rsid w:val="00EB64B5"/>
    <w:rsid w:val="00EB6957"/>
    <w:rsid w:val="00EB7310"/>
    <w:rsid w:val="00EB7765"/>
    <w:rsid w:val="00EB7B30"/>
    <w:rsid w:val="00EB7B58"/>
    <w:rsid w:val="00EB7DEA"/>
    <w:rsid w:val="00EC0AB4"/>
    <w:rsid w:val="00EC0BC7"/>
    <w:rsid w:val="00EC0C18"/>
    <w:rsid w:val="00EC22FE"/>
    <w:rsid w:val="00EC230B"/>
    <w:rsid w:val="00EC23CC"/>
    <w:rsid w:val="00EC29B1"/>
    <w:rsid w:val="00EC2CF2"/>
    <w:rsid w:val="00EC2D5A"/>
    <w:rsid w:val="00EC2E77"/>
    <w:rsid w:val="00EC2EEB"/>
    <w:rsid w:val="00EC3277"/>
    <w:rsid w:val="00EC3297"/>
    <w:rsid w:val="00EC39A0"/>
    <w:rsid w:val="00EC3F92"/>
    <w:rsid w:val="00EC41A2"/>
    <w:rsid w:val="00EC453B"/>
    <w:rsid w:val="00EC4AEB"/>
    <w:rsid w:val="00EC4C6C"/>
    <w:rsid w:val="00EC507E"/>
    <w:rsid w:val="00EC51EC"/>
    <w:rsid w:val="00EC529F"/>
    <w:rsid w:val="00EC56A2"/>
    <w:rsid w:val="00EC570A"/>
    <w:rsid w:val="00EC722E"/>
    <w:rsid w:val="00EC7439"/>
    <w:rsid w:val="00EC75EC"/>
    <w:rsid w:val="00ED0035"/>
    <w:rsid w:val="00ED01C5"/>
    <w:rsid w:val="00ED135E"/>
    <w:rsid w:val="00ED16FA"/>
    <w:rsid w:val="00ED1972"/>
    <w:rsid w:val="00ED1E23"/>
    <w:rsid w:val="00ED1F36"/>
    <w:rsid w:val="00ED2449"/>
    <w:rsid w:val="00ED2559"/>
    <w:rsid w:val="00ED2655"/>
    <w:rsid w:val="00ED2A09"/>
    <w:rsid w:val="00ED3EA7"/>
    <w:rsid w:val="00ED4638"/>
    <w:rsid w:val="00ED4805"/>
    <w:rsid w:val="00ED4F71"/>
    <w:rsid w:val="00ED5074"/>
    <w:rsid w:val="00ED6024"/>
    <w:rsid w:val="00ED67C8"/>
    <w:rsid w:val="00ED680B"/>
    <w:rsid w:val="00ED69F4"/>
    <w:rsid w:val="00ED6E86"/>
    <w:rsid w:val="00ED7327"/>
    <w:rsid w:val="00ED7338"/>
    <w:rsid w:val="00ED74A6"/>
    <w:rsid w:val="00ED7A85"/>
    <w:rsid w:val="00ED7C5C"/>
    <w:rsid w:val="00ED7CE8"/>
    <w:rsid w:val="00ED7EBF"/>
    <w:rsid w:val="00EE10B2"/>
    <w:rsid w:val="00EE11CB"/>
    <w:rsid w:val="00EE169F"/>
    <w:rsid w:val="00EE22A2"/>
    <w:rsid w:val="00EE26F6"/>
    <w:rsid w:val="00EE2E71"/>
    <w:rsid w:val="00EE3196"/>
    <w:rsid w:val="00EE58E0"/>
    <w:rsid w:val="00EE5B03"/>
    <w:rsid w:val="00EE697C"/>
    <w:rsid w:val="00EE750C"/>
    <w:rsid w:val="00EE7617"/>
    <w:rsid w:val="00EE7AB1"/>
    <w:rsid w:val="00EE7FF3"/>
    <w:rsid w:val="00EF066E"/>
    <w:rsid w:val="00EF1140"/>
    <w:rsid w:val="00EF1429"/>
    <w:rsid w:val="00EF1A59"/>
    <w:rsid w:val="00EF2396"/>
    <w:rsid w:val="00EF2537"/>
    <w:rsid w:val="00EF2EBB"/>
    <w:rsid w:val="00EF332B"/>
    <w:rsid w:val="00EF393B"/>
    <w:rsid w:val="00EF3A7B"/>
    <w:rsid w:val="00EF456E"/>
    <w:rsid w:val="00EF4D5D"/>
    <w:rsid w:val="00EF51AE"/>
    <w:rsid w:val="00EF5C5F"/>
    <w:rsid w:val="00EF5F6A"/>
    <w:rsid w:val="00EF68A3"/>
    <w:rsid w:val="00EF6BCC"/>
    <w:rsid w:val="00EF6C14"/>
    <w:rsid w:val="00EF700A"/>
    <w:rsid w:val="00EF72CF"/>
    <w:rsid w:val="00EF7336"/>
    <w:rsid w:val="00EF7636"/>
    <w:rsid w:val="00EF7C34"/>
    <w:rsid w:val="00F00214"/>
    <w:rsid w:val="00F00AAE"/>
    <w:rsid w:val="00F00B4C"/>
    <w:rsid w:val="00F01256"/>
    <w:rsid w:val="00F0137E"/>
    <w:rsid w:val="00F0150F"/>
    <w:rsid w:val="00F01AB8"/>
    <w:rsid w:val="00F02069"/>
    <w:rsid w:val="00F034D4"/>
    <w:rsid w:val="00F03563"/>
    <w:rsid w:val="00F03774"/>
    <w:rsid w:val="00F03916"/>
    <w:rsid w:val="00F04ADF"/>
    <w:rsid w:val="00F04D60"/>
    <w:rsid w:val="00F052FD"/>
    <w:rsid w:val="00F0542B"/>
    <w:rsid w:val="00F05969"/>
    <w:rsid w:val="00F05BBF"/>
    <w:rsid w:val="00F05CDE"/>
    <w:rsid w:val="00F0600C"/>
    <w:rsid w:val="00F065DA"/>
    <w:rsid w:val="00F06D49"/>
    <w:rsid w:val="00F0756A"/>
    <w:rsid w:val="00F07728"/>
    <w:rsid w:val="00F078DB"/>
    <w:rsid w:val="00F10161"/>
    <w:rsid w:val="00F1057C"/>
    <w:rsid w:val="00F10F70"/>
    <w:rsid w:val="00F11547"/>
    <w:rsid w:val="00F118AD"/>
    <w:rsid w:val="00F11C90"/>
    <w:rsid w:val="00F1392F"/>
    <w:rsid w:val="00F13987"/>
    <w:rsid w:val="00F1412E"/>
    <w:rsid w:val="00F14257"/>
    <w:rsid w:val="00F14769"/>
    <w:rsid w:val="00F14A37"/>
    <w:rsid w:val="00F14BF0"/>
    <w:rsid w:val="00F14CC5"/>
    <w:rsid w:val="00F14E3C"/>
    <w:rsid w:val="00F15507"/>
    <w:rsid w:val="00F155E1"/>
    <w:rsid w:val="00F15674"/>
    <w:rsid w:val="00F17298"/>
    <w:rsid w:val="00F1730F"/>
    <w:rsid w:val="00F17A6F"/>
    <w:rsid w:val="00F205A0"/>
    <w:rsid w:val="00F20B8F"/>
    <w:rsid w:val="00F20BAA"/>
    <w:rsid w:val="00F2268B"/>
    <w:rsid w:val="00F226DD"/>
    <w:rsid w:val="00F23229"/>
    <w:rsid w:val="00F23D79"/>
    <w:rsid w:val="00F24A0E"/>
    <w:rsid w:val="00F24D40"/>
    <w:rsid w:val="00F24F3B"/>
    <w:rsid w:val="00F251D6"/>
    <w:rsid w:val="00F25CAD"/>
    <w:rsid w:val="00F262FD"/>
    <w:rsid w:val="00F2690F"/>
    <w:rsid w:val="00F2696F"/>
    <w:rsid w:val="00F26F64"/>
    <w:rsid w:val="00F27091"/>
    <w:rsid w:val="00F27C8E"/>
    <w:rsid w:val="00F27DA9"/>
    <w:rsid w:val="00F307E0"/>
    <w:rsid w:val="00F3080C"/>
    <w:rsid w:val="00F30B30"/>
    <w:rsid w:val="00F30E3B"/>
    <w:rsid w:val="00F31E6E"/>
    <w:rsid w:val="00F31E97"/>
    <w:rsid w:val="00F31FCE"/>
    <w:rsid w:val="00F32F69"/>
    <w:rsid w:val="00F33B2B"/>
    <w:rsid w:val="00F33DA5"/>
    <w:rsid w:val="00F34221"/>
    <w:rsid w:val="00F344EA"/>
    <w:rsid w:val="00F34E95"/>
    <w:rsid w:val="00F3584C"/>
    <w:rsid w:val="00F35A53"/>
    <w:rsid w:val="00F35BDB"/>
    <w:rsid w:val="00F35C30"/>
    <w:rsid w:val="00F369BE"/>
    <w:rsid w:val="00F407AC"/>
    <w:rsid w:val="00F409AD"/>
    <w:rsid w:val="00F4117F"/>
    <w:rsid w:val="00F4165A"/>
    <w:rsid w:val="00F41DEC"/>
    <w:rsid w:val="00F42AA6"/>
    <w:rsid w:val="00F43452"/>
    <w:rsid w:val="00F44146"/>
    <w:rsid w:val="00F44663"/>
    <w:rsid w:val="00F45680"/>
    <w:rsid w:val="00F45A9D"/>
    <w:rsid w:val="00F46965"/>
    <w:rsid w:val="00F46FFA"/>
    <w:rsid w:val="00F474EF"/>
    <w:rsid w:val="00F47573"/>
    <w:rsid w:val="00F4789E"/>
    <w:rsid w:val="00F47922"/>
    <w:rsid w:val="00F47E7E"/>
    <w:rsid w:val="00F5074F"/>
    <w:rsid w:val="00F50879"/>
    <w:rsid w:val="00F50936"/>
    <w:rsid w:val="00F50CB7"/>
    <w:rsid w:val="00F51289"/>
    <w:rsid w:val="00F515CF"/>
    <w:rsid w:val="00F51885"/>
    <w:rsid w:val="00F51F75"/>
    <w:rsid w:val="00F522A3"/>
    <w:rsid w:val="00F53648"/>
    <w:rsid w:val="00F53E9F"/>
    <w:rsid w:val="00F53EBD"/>
    <w:rsid w:val="00F54B35"/>
    <w:rsid w:val="00F55306"/>
    <w:rsid w:val="00F56179"/>
    <w:rsid w:val="00F561A6"/>
    <w:rsid w:val="00F56364"/>
    <w:rsid w:val="00F56614"/>
    <w:rsid w:val="00F56916"/>
    <w:rsid w:val="00F569EA"/>
    <w:rsid w:val="00F56CFB"/>
    <w:rsid w:val="00F56F5C"/>
    <w:rsid w:val="00F5768D"/>
    <w:rsid w:val="00F607E5"/>
    <w:rsid w:val="00F60971"/>
    <w:rsid w:val="00F60DFD"/>
    <w:rsid w:val="00F61391"/>
    <w:rsid w:val="00F61835"/>
    <w:rsid w:val="00F61A84"/>
    <w:rsid w:val="00F627C0"/>
    <w:rsid w:val="00F63275"/>
    <w:rsid w:val="00F63347"/>
    <w:rsid w:val="00F64180"/>
    <w:rsid w:val="00F64CB3"/>
    <w:rsid w:val="00F6502A"/>
    <w:rsid w:val="00F65227"/>
    <w:rsid w:val="00F653B3"/>
    <w:rsid w:val="00F65CAA"/>
    <w:rsid w:val="00F65CF7"/>
    <w:rsid w:val="00F65EAF"/>
    <w:rsid w:val="00F6627D"/>
    <w:rsid w:val="00F666F7"/>
    <w:rsid w:val="00F66CDC"/>
    <w:rsid w:val="00F67088"/>
    <w:rsid w:val="00F67258"/>
    <w:rsid w:val="00F675B0"/>
    <w:rsid w:val="00F675EB"/>
    <w:rsid w:val="00F709E0"/>
    <w:rsid w:val="00F711B6"/>
    <w:rsid w:val="00F71304"/>
    <w:rsid w:val="00F71A57"/>
    <w:rsid w:val="00F728C4"/>
    <w:rsid w:val="00F72BB7"/>
    <w:rsid w:val="00F73105"/>
    <w:rsid w:val="00F743A7"/>
    <w:rsid w:val="00F74580"/>
    <w:rsid w:val="00F758FC"/>
    <w:rsid w:val="00F76DEB"/>
    <w:rsid w:val="00F76EB3"/>
    <w:rsid w:val="00F7729C"/>
    <w:rsid w:val="00F77877"/>
    <w:rsid w:val="00F77A3A"/>
    <w:rsid w:val="00F77ADE"/>
    <w:rsid w:val="00F77D09"/>
    <w:rsid w:val="00F77F76"/>
    <w:rsid w:val="00F80352"/>
    <w:rsid w:val="00F80567"/>
    <w:rsid w:val="00F807B4"/>
    <w:rsid w:val="00F8149F"/>
    <w:rsid w:val="00F816A9"/>
    <w:rsid w:val="00F81E19"/>
    <w:rsid w:val="00F82025"/>
    <w:rsid w:val="00F8223E"/>
    <w:rsid w:val="00F82EC9"/>
    <w:rsid w:val="00F83918"/>
    <w:rsid w:val="00F842E3"/>
    <w:rsid w:val="00F84946"/>
    <w:rsid w:val="00F84D29"/>
    <w:rsid w:val="00F85379"/>
    <w:rsid w:val="00F85B59"/>
    <w:rsid w:val="00F85FA3"/>
    <w:rsid w:val="00F86258"/>
    <w:rsid w:val="00F863C8"/>
    <w:rsid w:val="00F8688B"/>
    <w:rsid w:val="00F8713E"/>
    <w:rsid w:val="00F87646"/>
    <w:rsid w:val="00F9087C"/>
    <w:rsid w:val="00F913C7"/>
    <w:rsid w:val="00F9188E"/>
    <w:rsid w:val="00F92666"/>
    <w:rsid w:val="00F92764"/>
    <w:rsid w:val="00F92890"/>
    <w:rsid w:val="00F92A77"/>
    <w:rsid w:val="00F92CC2"/>
    <w:rsid w:val="00F9354E"/>
    <w:rsid w:val="00F935D6"/>
    <w:rsid w:val="00F93A12"/>
    <w:rsid w:val="00F93FA6"/>
    <w:rsid w:val="00F94019"/>
    <w:rsid w:val="00F9457A"/>
    <w:rsid w:val="00F94891"/>
    <w:rsid w:val="00F9541A"/>
    <w:rsid w:val="00F956BA"/>
    <w:rsid w:val="00F95B59"/>
    <w:rsid w:val="00F95D1A"/>
    <w:rsid w:val="00F9641A"/>
    <w:rsid w:val="00F96EF0"/>
    <w:rsid w:val="00F973A2"/>
    <w:rsid w:val="00F97878"/>
    <w:rsid w:val="00FA0082"/>
    <w:rsid w:val="00FA0F3D"/>
    <w:rsid w:val="00FA141B"/>
    <w:rsid w:val="00FA1EE6"/>
    <w:rsid w:val="00FA23A8"/>
    <w:rsid w:val="00FA26C1"/>
    <w:rsid w:val="00FA30D5"/>
    <w:rsid w:val="00FA3210"/>
    <w:rsid w:val="00FA36E3"/>
    <w:rsid w:val="00FA3A28"/>
    <w:rsid w:val="00FA42BF"/>
    <w:rsid w:val="00FA484F"/>
    <w:rsid w:val="00FA5910"/>
    <w:rsid w:val="00FA5BBC"/>
    <w:rsid w:val="00FA5E71"/>
    <w:rsid w:val="00FA5FBD"/>
    <w:rsid w:val="00FA6447"/>
    <w:rsid w:val="00FA72C5"/>
    <w:rsid w:val="00FA7B68"/>
    <w:rsid w:val="00FA7DAD"/>
    <w:rsid w:val="00FB008A"/>
    <w:rsid w:val="00FB01BC"/>
    <w:rsid w:val="00FB01F4"/>
    <w:rsid w:val="00FB05EA"/>
    <w:rsid w:val="00FB0B56"/>
    <w:rsid w:val="00FB0E22"/>
    <w:rsid w:val="00FB1AEE"/>
    <w:rsid w:val="00FB1C15"/>
    <w:rsid w:val="00FB1C93"/>
    <w:rsid w:val="00FB1E07"/>
    <w:rsid w:val="00FB1E10"/>
    <w:rsid w:val="00FB208F"/>
    <w:rsid w:val="00FB21C4"/>
    <w:rsid w:val="00FB29C7"/>
    <w:rsid w:val="00FB3547"/>
    <w:rsid w:val="00FB37C5"/>
    <w:rsid w:val="00FB385E"/>
    <w:rsid w:val="00FB43D2"/>
    <w:rsid w:val="00FB44D8"/>
    <w:rsid w:val="00FB48CE"/>
    <w:rsid w:val="00FB5237"/>
    <w:rsid w:val="00FB55DE"/>
    <w:rsid w:val="00FB59CE"/>
    <w:rsid w:val="00FB5DF2"/>
    <w:rsid w:val="00FB5F76"/>
    <w:rsid w:val="00FB6333"/>
    <w:rsid w:val="00FB6718"/>
    <w:rsid w:val="00FB6C5E"/>
    <w:rsid w:val="00FB6DA3"/>
    <w:rsid w:val="00FB6DFD"/>
    <w:rsid w:val="00FB7D1A"/>
    <w:rsid w:val="00FB7F8E"/>
    <w:rsid w:val="00FC0167"/>
    <w:rsid w:val="00FC0C75"/>
    <w:rsid w:val="00FC0C7F"/>
    <w:rsid w:val="00FC13E1"/>
    <w:rsid w:val="00FC2015"/>
    <w:rsid w:val="00FC24B4"/>
    <w:rsid w:val="00FC2CDE"/>
    <w:rsid w:val="00FC2EE1"/>
    <w:rsid w:val="00FC372F"/>
    <w:rsid w:val="00FC474D"/>
    <w:rsid w:val="00FC4CA3"/>
    <w:rsid w:val="00FC4D64"/>
    <w:rsid w:val="00FC616A"/>
    <w:rsid w:val="00FC62E4"/>
    <w:rsid w:val="00FC66FE"/>
    <w:rsid w:val="00FC68E2"/>
    <w:rsid w:val="00FD0143"/>
    <w:rsid w:val="00FD0168"/>
    <w:rsid w:val="00FD0CF4"/>
    <w:rsid w:val="00FD0D1F"/>
    <w:rsid w:val="00FD0DC7"/>
    <w:rsid w:val="00FD0F52"/>
    <w:rsid w:val="00FD107E"/>
    <w:rsid w:val="00FD15E0"/>
    <w:rsid w:val="00FD1823"/>
    <w:rsid w:val="00FD1A39"/>
    <w:rsid w:val="00FD2244"/>
    <w:rsid w:val="00FD240F"/>
    <w:rsid w:val="00FD354B"/>
    <w:rsid w:val="00FD36CF"/>
    <w:rsid w:val="00FD3B46"/>
    <w:rsid w:val="00FD3CD0"/>
    <w:rsid w:val="00FD3E6B"/>
    <w:rsid w:val="00FD440D"/>
    <w:rsid w:val="00FD4E80"/>
    <w:rsid w:val="00FD5566"/>
    <w:rsid w:val="00FD6633"/>
    <w:rsid w:val="00FD686E"/>
    <w:rsid w:val="00FD6E49"/>
    <w:rsid w:val="00FD747F"/>
    <w:rsid w:val="00FD765A"/>
    <w:rsid w:val="00FE0E1E"/>
    <w:rsid w:val="00FE0F41"/>
    <w:rsid w:val="00FE0F9B"/>
    <w:rsid w:val="00FE1730"/>
    <w:rsid w:val="00FE19F1"/>
    <w:rsid w:val="00FE2335"/>
    <w:rsid w:val="00FE2678"/>
    <w:rsid w:val="00FE28C6"/>
    <w:rsid w:val="00FE3794"/>
    <w:rsid w:val="00FE3A54"/>
    <w:rsid w:val="00FE4467"/>
    <w:rsid w:val="00FE447A"/>
    <w:rsid w:val="00FE46EF"/>
    <w:rsid w:val="00FE4B22"/>
    <w:rsid w:val="00FE4BAC"/>
    <w:rsid w:val="00FE50B0"/>
    <w:rsid w:val="00FE5866"/>
    <w:rsid w:val="00FE5FCF"/>
    <w:rsid w:val="00FE609A"/>
    <w:rsid w:val="00FE6426"/>
    <w:rsid w:val="00FE68EA"/>
    <w:rsid w:val="00FE6F35"/>
    <w:rsid w:val="00FF11D5"/>
    <w:rsid w:val="00FF13E4"/>
    <w:rsid w:val="00FF1A94"/>
    <w:rsid w:val="00FF2B3D"/>
    <w:rsid w:val="00FF3A03"/>
    <w:rsid w:val="00FF40DB"/>
    <w:rsid w:val="00FF47FD"/>
    <w:rsid w:val="00FF4E98"/>
    <w:rsid w:val="00FF5E56"/>
    <w:rsid w:val="00FF5F78"/>
    <w:rsid w:val="00FF61E5"/>
    <w:rsid w:val="00FF6263"/>
    <w:rsid w:val="00FF6577"/>
    <w:rsid w:val="00FF6BB4"/>
    <w:rsid w:val="00FF7654"/>
    <w:rsid w:val="00FF7C0B"/>
    <w:rsid w:val="00FF7E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57F0"/>
    <w:pPr>
      <w:widowControl w:val="0"/>
      <w:jc w:val="both"/>
    </w:pPr>
    <w:rPr>
      <w:rFonts w:ascii="Times New Roman" w:eastAsia="仿宋_GB2312" w:hAnsi="Times New Roman"/>
      <w:sz w:val="32"/>
      <w:szCs w:val="32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A6E85"/>
    <w:pPr>
      <w:keepNext/>
      <w:keepLines/>
      <w:spacing w:line="500" w:lineRule="exact"/>
      <w:jc w:val="center"/>
      <w:outlineLvl w:val="0"/>
    </w:pPr>
    <w:rPr>
      <w:rFonts w:ascii="Calibri" w:eastAsia="宋体" w:hAnsi="Calibri" w:cs="Calibri"/>
      <w:b/>
      <w:bCs/>
      <w:kern w:val="44"/>
      <w:sz w:val="36"/>
      <w:szCs w:val="3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7A6E85"/>
    <w:rPr>
      <w:b/>
      <w:bCs/>
      <w:kern w:val="44"/>
      <w:sz w:val="44"/>
      <w:szCs w:val="44"/>
    </w:rPr>
  </w:style>
  <w:style w:type="paragraph" w:customStyle="1" w:styleId="a">
    <w:name w:val="文件标题"/>
    <w:basedOn w:val="Normal"/>
    <w:autoRedefine/>
    <w:uiPriority w:val="99"/>
    <w:rsid w:val="004E37AA"/>
    <w:pPr>
      <w:spacing w:afterLines="50" w:line="520" w:lineRule="exact"/>
      <w:jc w:val="center"/>
    </w:pPr>
    <w:rPr>
      <w:rFonts w:ascii="方正小标宋简体" w:eastAsia="宋体" w:hAnsi="Calibri" w:cs="方正小标宋简体"/>
      <w:b/>
      <w:bCs/>
      <w:sz w:val="36"/>
      <w:szCs w:val="36"/>
    </w:rPr>
  </w:style>
  <w:style w:type="paragraph" w:customStyle="1" w:styleId="1">
    <w:name w:val="样式1"/>
    <w:basedOn w:val="Normal"/>
    <w:uiPriority w:val="99"/>
    <w:rsid w:val="00B00B11"/>
    <w:pPr>
      <w:spacing w:line="500" w:lineRule="exact"/>
      <w:jc w:val="center"/>
    </w:pPr>
    <w:rPr>
      <w:rFonts w:ascii="方正小标宋简体" w:eastAsia="宋体" w:hAnsi="宋体" w:cs="方正小标宋简体"/>
      <w:b/>
      <w:bCs/>
      <w:color w:val="000000"/>
      <w:kern w:val="0"/>
      <w:sz w:val="36"/>
      <w:szCs w:val="36"/>
    </w:rPr>
  </w:style>
  <w:style w:type="paragraph" w:styleId="Header">
    <w:name w:val="header"/>
    <w:basedOn w:val="Normal"/>
    <w:link w:val="HeaderChar"/>
    <w:uiPriority w:val="99"/>
    <w:rsid w:val="002157F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locked/>
    <w:rsid w:val="002157F0"/>
    <w:rPr>
      <w:rFonts w:ascii="Times New Roman" w:eastAsia="仿宋_GB2312" w:hAnsi="Times New Roman" w:cs="Times New Roman"/>
      <w:sz w:val="18"/>
      <w:szCs w:val="18"/>
    </w:rPr>
  </w:style>
  <w:style w:type="paragraph" w:styleId="Footer">
    <w:name w:val="footer"/>
    <w:basedOn w:val="Normal"/>
    <w:link w:val="FooterChar"/>
    <w:uiPriority w:val="99"/>
    <w:rsid w:val="002157F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locked/>
    <w:rsid w:val="002157F0"/>
    <w:rPr>
      <w:rFonts w:ascii="Times New Roman" w:eastAsia="仿宋_GB2312" w:hAnsi="Times New Roman" w:cs="Times New Roman"/>
      <w:sz w:val="18"/>
      <w:szCs w:val="18"/>
    </w:rPr>
  </w:style>
  <w:style w:type="table" w:styleId="TableGrid">
    <w:name w:val="Table Grid"/>
    <w:basedOn w:val="TableNormal"/>
    <w:uiPriority w:val="99"/>
    <w:locked/>
    <w:rsid w:val="002E6735"/>
    <w:pPr>
      <w:widowControl w:val="0"/>
      <w:jc w:val="both"/>
    </w:pPr>
    <w:rPr>
      <w:rFonts w:cs="Calibri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1</Pages>
  <Words>26</Words>
  <Characters>151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校办</dc:creator>
  <cp:keywords/>
  <dc:description/>
  <cp:lastModifiedBy>walkinnet</cp:lastModifiedBy>
  <cp:revision>2</cp:revision>
  <dcterms:created xsi:type="dcterms:W3CDTF">2014-05-29T06:21:00Z</dcterms:created>
  <dcterms:modified xsi:type="dcterms:W3CDTF">2004-01-01T00:35:00Z</dcterms:modified>
</cp:coreProperties>
</file>